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51CF2" w14:textId="1EF90296" w:rsidR="004D5165" w:rsidRDefault="00AA6C25" w:rsidP="00E251BE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23AA8CA" wp14:editId="1DFE2632">
                <wp:simplePos x="0" y="0"/>
                <wp:positionH relativeFrom="column">
                  <wp:posOffset>5235677</wp:posOffset>
                </wp:positionH>
                <wp:positionV relativeFrom="paragraph">
                  <wp:posOffset>169606</wp:posOffset>
                </wp:positionV>
                <wp:extent cx="857885" cy="7011998"/>
                <wp:effectExtent l="0" t="0" r="0" b="0"/>
                <wp:wrapNone/>
                <wp:docPr id="572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885" cy="7011998"/>
                        </a:xfrm>
                        <a:custGeom>
                          <a:avLst/>
                          <a:gdLst>
                            <a:gd name="T0" fmla="*/ 205 w 291"/>
                            <a:gd name="T1" fmla="*/ 0 h 2016"/>
                            <a:gd name="T2" fmla="*/ 0 w 291"/>
                            <a:gd name="T3" fmla="*/ 0 h 2016"/>
                            <a:gd name="T4" fmla="*/ 0 w 291"/>
                            <a:gd name="T5" fmla="*/ 2016 h 2016"/>
                            <a:gd name="T6" fmla="*/ 152 w 291"/>
                            <a:gd name="T7" fmla="*/ 2016 h 2016"/>
                            <a:gd name="T8" fmla="*/ 205 w 291"/>
                            <a:gd name="T9" fmla="*/ 0 h 20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1" h="2016">
                              <a:moveTo>
                                <a:pt x="205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2016"/>
                                <a:pt x="0" y="2016"/>
                                <a:pt x="0" y="2016"/>
                              </a:cubicBezTo>
                              <a:cubicBezTo>
                                <a:pt x="152" y="2016"/>
                                <a:pt x="152" y="2016"/>
                                <a:pt x="152" y="2016"/>
                              </a:cubicBezTo>
                              <a:cubicBezTo>
                                <a:pt x="291" y="1162"/>
                                <a:pt x="250" y="415"/>
                                <a:pt x="205" y="0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30000">
                              <a:srgbClr val="8BC63D"/>
                            </a:gs>
                            <a:gs pos="100000">
                              <a:schemeClr val="accent6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A2D1F" id="Freeform 582" o:spid="_x0000_s1026" style="position:absolute;margin-left:412.25pt;margin-top:13.35pt;width:67.55pt;height:552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1,2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" path="m205,c,,,,,,,2016,,2016,,2016v152,,152,,152,c291,1162,250,415,205,xe" fillcolor="#8bc63d" stroked="f">
                <v:fill color2="#538135 [2409]" rotate="t" angle="90" colors="0 #8bc63d;19661f #8bc63d" focus="100%" type="gradient"/>
                <v:path arrowok="t" o:connecttype="custom" o:connectlocs="604352,0;0,0;0,7011998;448105,7011998;604352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3846F23F" wp14:editId="550DF2B7">
                <wp:simplePos x="0" y="0"/>
                <wp:positionH relativeFrom="column">
                  <wp:posOffset>5434781</wp:posOffset>
                </wp:positionH>
                <wp:positionV relativeFrom="paragraph">
                  <wp:posOffset>169606</wp:posOffset>
                </wp:positionV>
                <wp:extent cx="746125" cy="7011998"/>
                <wp:effectExtent l="0" t="0" r="0" b="0"/>
                <wp:wrapNone/>
                <wp:docPr id="57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" cy="7011998"/>
                          <a:chOff x="1081087" y="1069848"/>
                          <a:chExt cx="8032" cy="64007"/>
                        </a:xfrm>
                      </wpg:grpSpPr>
                      <wps:wsp>
                        <wps:cNvPr id="574" name="Freeform 584"/>
                        <wps:cNvSpPr>
                          <a:spLocks/>
                        </wps:cNvSpPr>
                        <wps:spPr bwMode="auto">
                          <a:xfrm>
                            <a:off x="1084357" y="1069848"/>
                            <a:ext cx="4763" cy="64008"/>
                          </a:xfrm>
                          <a:custGeom>
                            <a:avLst/>
                            <a:gdLst>
                              <a:gd name="T0" fmla="*/ 126 w 150"/>
                              <a:gd name="T1" fmla="*/ 380 h 2016"/>
                              <a:gd name="T2" fmla="*/ 103 w 150"/>
                              <a:gd name="T3" fmla="*/ 0 h 2016"/>
                              <a:gd name="T4" fmla="*/ 100 w 150"/>
                              <a:gd name="T5" fmla="*/ 0 h 2016"/>
                              <a:gd name="T6" fmla="*/ 80 w 150"/>
                              <a:gd name="T7" fmla="*/ 1477 h 2016"/>
                              <a:gd name="T8" fmla="*/ 0 w 150"/>
                              <a:gd name="T9" fmla="*/ 2016 h 2016"/>
                              <a:gd name="T10" fmla="*/ 2 w 150"/>
                              <a:gd name="T11" fmla="*/ 2016 h 2016"/>
                              <a:gd name="T12" fmla="*/ 82 w 150"/>
                              <a:gd name="T13" fmla="*/ 1477 h 2016"/>
                              <a:gd name="T14" fmla="*/ 126 w 150"/>
                              <a:gd name="T15" fmla="*/ 380 h 2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2016">
                                <a:moveTo>
                                  <a:pt x="126" y="380"/>
                                </a:moveTo>
                                <a:cubicBezTo>
                                  <a:pt x="121" y="252"/>
                                  <a:pt x="114" y="125"/>
                                  <a:pt x="103" y="0"/>
                                </a:cubicBezTo>
                                <a:cubicBezTo>
                                  <a:pt x="100" y="0"/>
                                  <a:pt x="100" y="0"/>
                                  <a:pt x="100" y="0"/>
                                </a:cubicBezTo>
                                <a:cubicBezTo>
                                  <a:pt x="150" y="575"/>
                                  <a:pt x="122" y="1093"/>
                                  <a:pt x="80" y="1477"/>
                                </a:cubicBezTo>
                                <a:cubicBezTo>
                                  <a:pt x="57" y="1681"/>
                                  <a:pt x="28" y="1863"/>
                                  <a:pt x="0" y="2016"/>
                                </a:cubicBezTo>
                                <a:cubicBezTo>
                                  <a:pt x="2" y="2016"/>
                                  <a:pt x="2" y="2016"/>
                                  <a:pt x="2" y="2016"/>
                                </a:cubicBezTo>
                                <a:cubicBezTo>
                                  <a:pt x="30" y="1863"/>
                                  <a:pt x="59" y="1682"/>
                                  <a:pt x="82" y="1477"/>
                                </a:cubicBezTo>
                                <a:cubicBezTo>
                                  <a:pt x="123" y="1108"/>
                                  <a:pt x="137" y="739"/>
                                  <a:pt x="126" y="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B6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85"/>
                        <wps:cNvSpPr>
                          <a:spLocks/>
                        </wps:cNvSpPr>
                        <wps:spPr bwMode="auto">
                          <a:xfrm>
                            <a:off x="1081976" y="1069848"/>
                            <a:ext cx="4762" cy="64008"/>
                          </a:xfrm>
                          <a:custGeom>
                            <a:avLst/>
                            <a:gdLst>
                              <a:gd name="T0" fmla="*/ 125 w 150"/>
                              <a:gd name="T1" fmla="*/ 379 h 2016"/>
                              <a:gd name="T2" fmla="*/ 102 w 150"/>
                              <a:gd name="T3" fmla="*/ 0 h 2016"/>
                              <a:gd name="T4" fmla="*/ 100 w 150"/>
                              <a:gd name="T5" fmla="*/ 0 h 2016"/>
                              <a:gd name="T6" fmla="*/ 79 w 150"/>
                              <a:gd name="T7" fmla="*/ 1476 h 2016"/>
                              <a:gd name="T8" fmla="*/ 0 w 150"/>
                              <a:gd name="T9" fmla="*/ 2016 h 2016"/>
                              <a:gd name="T10" fmla="*/ 2 w 150"/>
                              <a:gd name="T11" fmla="*/ 2016 h 2016"/>
                              <a:gd name="T12" fmla="*/ 81 w 150"/>
                              <a:gd name="T13" fmla="*/ 1477 h 2016"/>
                              <a:gd name="T14" fmla="*/ 125 w 150"/>
                              <a:gd name="T15" fmla="*/ 379 h 2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2016">
                                <a:moveTo>
                                  <a:pt x="125" y="379"/>
                                </a:moveTo>
                                <a:cubicBezTo>
                                  <a:pt x="121" y="252"/>
                                  <a:pt x="113" y="125"/>
                                  <a:pt x="102" y="0"/>
                                </a:cubicBezTo>
                                <a:cubicBezTo>
                                  <a:pt x="100" y="0"/>
                                  <a:pt x="100" y="0"/>
                                  <a:pt x="100" y="0"/>
                                </a:cubicBezTo>
                                <a:cubicBezTo>
                                  <a:pt x="150" y="575"/>
                                  <a:pt x="122" y="1092"/>
                                  <a:pt x="79" y="1476"/>
                                </a:cubicBezTo>
                                <a:cubicBezTo>
                                  <a:pt x="56" y="1681"/>
                                  <a:pt x="28" y="1863"/>
                                  <a:pt x="0" y="2016"/>
                                </a:cubicBezTo>
                                <a:cubicBezTo>
                                  <a:pt x="2" y="2016"/>
                                  <a:pt x="2" y="2016"/>
                                  <a:pt x="2" y="2016"/>
                                </a:cubicBezTo>
                                <a:cubicBezTo>
                                  <a:pt x="30" y="1863"/>
                                  <a:pt x="58" y="1681"/>
                                  <a:pt x="81" y="1477"/>
                                </a:cubicBezTo>
                                <a:cubicBezTo>
                                  <a:pt x="122" y="1108"/>
                                  <a:pt x="137" y="739"/>
                                  <a:pt x="125" y="3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B6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86"/>
                        <wps:cNvSpPr>
                          <a:spLocks/>
                        </wps:cNvSpPr>
                        <wps:spPr bwMode="auto">
                          <a:xfrm>
                            <a:off x="1083595" y="1069848"/>
                            <a:ext cx="4223" cy="64008"/>
                          </a:xfrm>
                          <a:custGeom>
                            <a:avLst/>
                            <a:gdLst>
                              <a:gd name="T0" fmla="*/ 106 w 133"/>
                              <a:gd name="T1" fmla="*/ 375 h 2016"/>
                              <a:gd name="T2" fmla="*/ 79 w 133"/>
                              <a:gd name="T3" fmla="*/ 0 h 2016"/>
                              <a:gd name="T4" fmla="*/ 77 w 133"/>
                              <a:gd name="T5" fmla="*/ 0 h 2016"/>
                              <a:gd name="T6" fmla="*/ 73 w 133"/>
                              <a:gd name="T7" fmla="*/ 1473 h 2016"/>
                              <a:gd name="T8" fmla="*/ 0 w 133"/>
                              <a:gd name="T9" fmla="*/ 2016 h 2016"/>
                              <a:gd name="T10" fmla="*/ 2 w 133"/>
                              <a:gd name="T11" fmla="*/ 2016 h 2016"/>
                              <a:gd name="T12" fmla="*/ 75 w 133"/>
                              <a:gd name="T13" fmla="*/ 1473 h 2016"/>
                              <a:gd name="T14" fmla="*/ 106 w 133"/>
                              <a:gd name="T15" fmla="*/ 375 h 2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3" h="2016">
                                <a:moveTo>
                                  <a:pt x="106" y="375"/>
                                </a:moveTo>
                                <a:cubicBezTo>
                                  <a:pt x="100" y="249"/>
                                  <a:pt x="91" y="124"/>
                                  <a:pt x="79" y="0"/>
                                </a:cubicBez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133" y="573"/>
                                  <a:pt x="111" y="1089"/>
                                  <a:pt x="73" y="1473"/>
                                </a:cubicBezTo>
                                <a:cubicBezTo>
                                  <a:pt x="53" y="1679"/>
                                  <a:pt x="26" y="1863"/>
                                  <a:pt x="0" y="2016"/>
                                </a:cubicBezTo>
                                <a:cubicBezTo>
                                  <a:pt x="2" y="2016"/>
                                  <a:pt x="2" y="2016"/>
                                  <a:pt x="2" y="2016"/>
                                </a:cubicBezTo>
                                <a:cubicBezTo>
                                  <a:pt x="28" y="1863"/>
                                  <a:pt x="55" y="1679"/>
                                  <a:pt x="75" y="1473"/>
                                </a:cubicBezTo>
                                <a:cubicBezTo>
                                  <a:pt x="112" y="1104"/>
                                  <a:pt x="122" y="735"/>
                                  <a:pt x="106" y="3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87"/>
                        <wps:cNvSpPr>
                          <a:spLocks/>
                        </wps:cNvSpPr>
                        <wps:spPr bwMode="auto">
                          <a:xfrm>
                            <a:off x="1081087" y="1069848"/>
                            <a:ext cx="5874" cy="64008"/>
                          </a:xfrm>
                          <a:custGeom>
                            <a:avLst/>
                            <a:gdLst>
                              <a:gd name="T0" fmla="*/ 166 w 185"/>
                              <a:gd name="T1" fmla="*/ 349 h 2016"/>
                              <a:gd name="T2" fmla="*/ 153 w 185"/>
                              <a:gd name="T3" fmla="*/ 0 h 2016"/>
                              <a:gd name="T4" fmla="*/ 150 w 185"/>
                              <a:gd name="T5" fmla="*/ 0 h 2016"/>
                              <a:gd name="T6" fmla="*/ 97 w 185"/>
                              <a:gd name="T7" fmla="*/ 1445 h 2016"/>
                              <a:gd name="T8" fmla="*/ 0 w 185"/>
                              <a:gd name="T9" fmla="*/ 2016 h 2016"/>
                              <a:gd name="T10" fmla="*/ 2 w 185"/>
                              <a:gd name="T11" fmla="*/ 2016 h 2016"/>
                              <a:gd name="T12" fmla="*/ 99 w 185"/>
                              <a:gd name="T13" fmla="*/ 1445 h 2016"/>
                              <a:gd name="T14" fmla="*/ 166 w 185"/>
                              <a:gd name="T15" fmla="*/ 349 h 2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5" h="2016">
                                <a:moveTo>
                                  <a:pt x="166" y="349"/>
                                </a:moveTo>
                                <a:cubicBezTo>
                                  <a:pt x="164" y="232"/>
                                  <a:pt x="160" y="115"/>
                                  <a:pt x="153" y="0"/>
                                </a:cubicBezTo>
                                <a:cubicBezTo>
                                  <a:pt x="150" y="0"/>
                                  <a:pt x="150" y="0"/>
                                  <a:pt x="150" y="0"/>
                                </a:cubicBezTo>
                                <a:cubicBezTo>
                                  <a:pt x="185" y="563"/>
                                  <a:pt x="147" y="1069"/>
                                  <a:pt x="97" y="1445"/>
                                </a:cubicBezTo>
                                <a:cubicBezTo>
                                  <a:pt x="68" y="1664"/>
                                  <a:pt x="33" y="1857"/>
                                  <a:pt x="0" y="2016"/>
                                </a:cubicBezTo>
                                <a:cubicBezTo>
                                  <a:pt x="2" y="2016"/>
                                  <a:pt x="2" y="2016"/>
                                  <a:pt x="2" y="2016"/>
                                </a:cubicBezTo>
                                <a:cubicBezTo>
                                  <a:pt x="35" y="1857"/>
                                  <a:pt x="70" y="1664"/>
                                  <a:pt x="99" y="1445"/>
                                </a:cubicBezTo>
                                <a:cubicBezTo>
                                  <a:pt x="148" y="1077"/>
                                  <a:pt x="170" y="708"/>
                                  <a:pt x="166" y="3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88"/>
                        <wps:cNvSpPr>
                          <a:spLocks/>
                        </wps:cNvSpPr>
                        <wps:spPr bwMode="auto">
                          <a:xfrm>
                            <a:off x="1083055" y="1069848"/>
                            <a:ext cx="4858" cy="64008"/>
                          </a:xfrm>
                          <a:custGeom>
                            <a:avLst/>
                            <a:gdLst>
                              <a:gd name="T0" fmla="*/ 129 w 153"/>
                              <a:gd name="T1" fmla="*/ 378 h 2016"/>
                              <a:gd name="T2" fmla="*/ 107 w 153"/>
                              <a:gd name="T3" fmla="*/ 0 h 2016"/>
                              <a:gd name="T4" fmla="*/ 105 w 153"/>
                              <a:gd name="T5" fmla="*/ 0 h 2016"/>
                              <a:gd name="T6" fmla="*/ 81 w 153"/>
                              <a:gd name="T7" fmla="*/ 1475 h 2016"/>
                              <a:gd name="T8" fmla="*/ 0 w 153"/>
                              <a:gd name="T9" fmla="*/ 2016 h 2016"/>
                              <a:gd name="T10" fmla="*/ 2 w 153"/>
                              <a:gd name="T11" fmla="*/ 2016 h 2016"/>
                              <a:gd name="T12" fmla="*/ 83 w 153"/>
                              <a:gd name="T13" fmla="*/ 1475 h 2016"/>
                              <a:gd name="T14" fmla="*/ 129 w 153"/>
                              <a:gd name="T15" fmla="*/ 378 h 2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3" h="2016">
                                <a:moveTo>
                                  <a:pt x="129" y="378"/>
                                </a:moveTo>
                                <a:cubicBezTo>
                                  <a:pt x="125" y="251"/>
                                  <a:pt x="118" y="125"/>
                                  <a:pt x="107" y="0"/>
                                </a:cubicBezTo>
                                <a:cubicBezTo>
                                  <a:pt x="105" y="0"/>
                                  <a:pt x="105" y="0"/>
                                  <a:pt x="105" y="0"/>
                                </a:cubicBezTo>
                                <a:cubicBezTo>
                                  <a:pt x="153" y="574"/>
                                  <a:pt x="124" y="1091"/>
                                  <a:pt x="81" y="1475"/>
                                </a:cubicBezTo>
                                <a:cubicBezTo>
                                  <a:pt x="57" y="1680"/>
                                  <a:pt x="28" y="1863"/>
                                  <a:pt x="0" y="2016"/>
                                </a:cubicBezTo>
                                <a:cubicBezTo>
                                  <a:pt x="2" y="2016"/>
                                  <a:pt x="2" y="2016"/>
                                  <a:pt x="2" y="2016"/>
                                </a:cubicBezTo>
                                <a:cubicBezTo>
                                  <a:pt x="30" y="1863"/>
                                  <a:pt x="59" y="1680"/>
                                  <a:pt x="83" y="1475"/>
                                </a:cubicBezTo>
                                <a:cubicBezTo>
                                  <a:pt x="124" y="1106"/>
                                  <a:pt x="140" y="737"/>
                                  <a:pt x="129" y="3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0F353" id="Group 583" o:spid="_x0000_s1026" style="position:absolute;margin-left:427.95pt;margin-top:13.35pt;width:58.75pt;height:552.15pt;z-index:251624448;mso-height-relative:margin" coordorigin="10810,10698" coordsize="80,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">
                <v:shape id="Freeform 584" o:spid="_x0000_s1027" style="position:absolute;left:10843;top:10698;width:48;height:640;visibility:visible;mso-wrap-style:square;v-text-anchor:top" coordsize="150,2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" path="m126,380c121,252,114,125,103,v-3,,-3,,-3,c150,575,122,1093,80,1477,57,1681,28,1863,,2016v2,,2,,2,c30,1863,59,1682,82,1477,123,1108,137,739,126,380xe" fillcolor="#f4b631" stroked="f" strokecolor="#212120">
                  <v:shadow color="#8c8681"/>
                  <v:path arrowok="t" o:connecttype="custom" o:connectlocs="4001,12065;3271,0;3175,0;2540,46895;0,64008;64,64008;2604,46895;4001,12065" o:connectangles="0,0,0,0,0,0,0,0"/>
                </v:shape>
                <v:shape id="Freeform 585" o:spid="_x0000_s1028" style="position:absolute;left:10819;top:10698;width:48;height:640;visibility:visible;mso-wrap-style:square;v-text-anchor:top" coordsize="150,2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" path="m125,379c121,252,113,125,102,v-2,,-2,,-2,c150,575,122,1092,79,1476,56,1681,28,1863,,2016v2,,2,,2,c30,1863,58,1681,81,1477,122,1108,137,739,125,379xe" fillcolor="#f4b631" stroked="f" strokecolor="#212120">
                  <v:shadow color="#8c8681"/>
                  <v:path arrowok="t" o:connecttype="custom" o:connectlocs="3968,12033;3238,0;3175,0;2508,46863;0,64008;63,64008;2571,46895;3968,12033" o:connectangles="0,0,0,0,0,0,0,0"/>
                </v:shape>
                <v:shape id="Freeform 586" o:spid="_x0000_s1029" style="position:absolute;left:10835;top:10698;width:43;height:640;visibility:visible;mso-wrap-style:square;v-text-anchor:top" coordsize="133,2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" path="m106,375c100,249,91,124,79,,77,,77,,77,v56,573,34,1089,-4,1473c53,1679,26,1863,,2016v2,,2,,2,c28,1863,55,1679,75,1473,112,1104,122,735,106,375xe" stroked="f" strokecolor="#212120">
                  <v:shadow color="#8c8681"/>
                  <v:path arrowok="t" o:connecttype="custom" o:connectlocs="3366,11906;2508,0;2445,0;2318,46768;0,64008;64,64008;2381,46768;3366,11906" o:connectangles="0,0,0,0,0,0,0,0"/>
                </v:shape>
                <v:shape id="Freeform 587" o:spid="_x0000_s1030" style="position:absolute;left:10810;top:10698;width:59;height:640;visibility:visible;mso-wrap-style:square;v-text-anchor:top" coordsize="185,2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" path="m166,349c164,232,160,115,153,v-3,,-3,,-3,c185,563,147,1069,97,1445,68,1664,33,1857,,2016v2,,2,,2,c35,1857,70,1664,99,1445,148,1077,170,708,166,349xe" stroked="f" strokecolor="#212120">
                  <v:shadow color="#8c8681"/>
                  <v:path arrowok="t" o:connecttype="custom" o:connectlocs="5271,11081;4858,0;4763,0;3080,45879;0,64008;64,64008;3143,45879;5271,11081" o:connectangles="0,0,0,0,0,0,0,0"/>
                </v:shape>
                <v:shape id="Freeform 588" o:spid="_x0000_s1031" style="position:absolute;left:10830;top:10698;width:49;height:640;visibility:visible;mso-wrap-style:square;v-text-anchor:top" coordsize="153,2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" path="m129,378c125,251,118,125,107,v-2,,-2,,-2,c153,574,124,1091,81,1475,57,1680,28,1863,,2016v2,,2,,2,c30,1863,59,1680,83,1475,124,1106,140,737,129,378xe" stroked="f" strokecolor="#212120">
                  <v:shadow color="#8c8681"/>
                  <v:path arrowok="t" o:connecttype="custom" o:connectlocs="4096,12002;3397,0;3334,0;2572,46831;0,64008;64,64008;2635,46831;4096,12002" o:connectangles="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2" behindDoc="0" locked="0" layoutInCell="1" allowOverlap="1" wp14:anchorId="24ACB273" wp14:editId="6E069B45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4572000" cy="64008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820B5" id="Rectangle 21" o:spid="_x0000_s1026" style="position:absolute;margin-left:0;margin-top:36pt;width:5in;height:7in;z-index:2516029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" filled="f" stroked="f" strokeweight=".5pt"/>
            </w:pict>
          </mc:Fallback>
        </mc:AlternateContent>
      </w:r>
    </w:p>
    <w:p w14:paraId="6DC45810" w14:textId="7BC307F7" w:rsidR="004D5165" w:rsidRDefault="00806CB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1DD8ED" wp14:editId="2B42813A">
                <wp:simplePos x="0" y="0"/>
                <wp:positionH relativeFrom="column">
                  <wp:posOffset>6142768</wp:posOffset>
                </wp:positionH>
                <wp:positionV relativeFrom="paragraph">
                  <wp:posOffset>3465830</wp:posOffset>
                </wp:positionV>
                <wp:extent cx="3147060" cy="552450"/>
                <wp:effectExtent l="0" t="0" r="0" b="0"/>
                <wp:wrapNone/>
                <wp:docPr id="518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49E5D3" w14:textId="77777777" w:rsidR="001532D4" w:rsidRPr="001532D4" w:rsidRDefault="001532D4" w:rsidP="001532D4">
                            <w:pPr>
                              <w:widowControl w:val="0"/>
                              <w:spacing w:line="640" w:lineRule="exact"/>
                              <w:jc w:val="center"/>
                              <w:rPr>
                                <w:b/>
                                <w:bCs/>
                                <w:color w:val="FFFFFE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E"/>
                                <w:spacing w:val="16"/>
                                <w:sz w:val="64"/>
                                <w:szCs w:val="64"/>
                              </w:rPr>
                              <w:t>D-Life Boot Camp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DD8ED" id="_x0000_t202" coordsize="21600,21600" o:spt="202" path="m,l,21600r21600,l21600,xe">
                <v:stroke joinstyle="miter"/>
                <v:path gradientshapeok="t" o:connecttype="rect"/>
              </v:shapetype>
              <v:shape id="Text Box 581" o:spid="_x0000_s1026" type="#_x0000_t202" style="position:absolute;margin-left:483.7pt;margin-top:272.9pt;width:247.8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" filled="f" fillcolor="#fffffe" stroked="f" strokecolor="#212120" insetpen="t">
                <v:textbox inset="2.88pt,2.88pt,2.88pt,2.88pt">
                  <w:txbxContent>
                    <w:p w14:paraId="0B49E5D3" w14:textId="77777777" w:rsidR="001532D4" w:rsidRPr="001532D4" w:rsidRDefault="001532D4" w:rsidP="001532D4">
                      <w:pPr>
                        <w:widowControl w:val="0"/>
                        <w:spacing w:line="640" w:lineRule="exact"/>
                        <w:jc w:val="center"/>
                        <w:rPr>
                          <w:b/>
                          <w:bCs/>
                          <w:color w:val="FFFFFE"/>
                          <w:sz w:val="64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E"/>
                          <w:spacing w:val="16"/>
                          <w:sz w:val="64"/>
                          <w:szCs w:val="64"/>
                        </w:rPr>
                        <w:t>D-Life Boot Camp</w:t>
                      </w:r>
                    </w:p>
                  </w:txbxContent>
                </v:textbox>
              </v:shape>
            </w:pict>
          </mc:Fallback>
        </mc:AlternateContent>
      </w:r>
      <w:r w:rsidR="00FA6972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DD02FF0" wp14:editId="0422B2FA">
                <wp:simplePos x="0" y="0"/>
                <wp:positionH relativeFrom="column">
                  <wp:posOffset>6378575</wp:posOffset>
                </wp:positionH>
                <wp:positionV relativeFrom="paragraph">
                  <wp:posOffset>4244975</wp:posOffset>
                </wp:positionV>
                <wp:extent cx="2740025" cy="1828165"/>
                <wp:effectExtent l="0" t="0" r="0" b="635"/>
                <wp:wrapNone/>
                <wp:docPr id="571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025" cy="182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6FB44B" w14:textId="432822D2" w:rsidR="00AA6C25" w:rsidRDefault="00AA6C25" w:rsidP="00873A11">
                            <w:pPr>
                              <w:widowControl w:val="0"/>
                              <w:spacing w:line="640" w:lineRule="exact"/>
                              <w:rPr>
                                <w:color w:val="FFFFFE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E"/>
                                <w:spacing w:val="16"/>
                                <w:sz w:val="64"/>
                                <w:szCs w:val="64"/>
                              </w:rPr>
                              <w:t xml:space="preserve">Join </w:t>
                            </w:r>
                            <w:r w:rsidRPr="0045636B">
                              <w:rPr>
                                <w:rFonts w:ascii="Arial Narrow" w:hAnsi="Arial Narrow"/>
                                <w:b/>
                                <w:bCs/>
                                <w:color w:val="8BC63D"/>
                                <w:spacing w:val="16"/>
                                <w:sz w:val="64"/>
                                <w:szCs w:val="64"/>
                              </w:rPr>
                              <w:t>US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EF792F"/>
                                <w:spacing w:val="1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873A11">
                              <w:rPr>
                                <w:rFonts w:ascii="Arial Narrow" w:hAnsi="Arial Narrow"/>
                                <w:color w:val="FFFFFE"/>
                                <w:spacing w:val="16"/>
                                <w:sz w:val="64"/>
                                <w:szCs w:val="64"/>
                              </w:rPr>
                              <w:t>in training for a lifestyle of disciple-making.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2FF0" id="_x0000_s1027" type="#_x0000_t202" style="position:absolute;margin-left:502.25pt;margin-top:334.25pt;width:215.75pt;height:143.9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" filled="f" fillcolor="#fffffe" stroked="f" strokecolor="#212120" insetpen="t">
                <v:textbox inset="2.88pt,2.88pt,2.88pt,2.88pt">
                  <w:txbxContent>
                    <w:p w14:paraId="5D6FB44B" w14:textId="432822D2" w:rsidR="00AA6C25" w:rsidRDefault="00AA6C25" w:rsidP="00873A11">
                      <w:pPr>
                        <w:widowControl w:val="0"/>
                        <w:spacing w:line="640" w:lineRule="exact"/>
                        <w:rPr>
                          <w:color w:val="FFFFFE"/>
                          <w:sz w:val="64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color w:val="FFFFFE"/>
                          <w:spacing w:val="16"/>
                          <w:sz w:val="64"/>
                          <w:szCs w:val="64"/>
                        </w:rPr>
                        <w:t xml:space="preserve">Join </w:t>
                      </w:r>
                      <w:r w:rsidRPr="0045636B">
                        <w:rPr>
                          <w:rFonts w:ascii="Arial Narrow" w:hAnsi="Arial Narrow"/>
                          <w:b/>
                          <w:bCs/>
                          <w:color w:val="8BC63D"/>
                          <w:spacing w:val="16"/>
                          <w:sz w:val="64"/>
                          <w:szCs w:val="64"/>
                        </w:rPr>
                        <w:t>US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EF792F"/>
                          <w:spacing w:val="16"/>
                          <w:sz w:val="64"/>
                          <w:szCs w:val="64"/>
                        </w:rPr>
                        <w:t xml:space="preserve"> </w:t>
                      </w:r>
                      <w:r w:rsidR="00873A11">
                        <w:rPr>
                          <w:rFonts w:ascii="Arial Narrow" w:hAnsi="Arial Narrow"/>
                          <w:color w:val="FFFFFE"/>
                          <w:spacing w:val="16"/>
                          <w:sz w:val="64"/>
                          <w:szCs w:val="64"/>
                        </w:rPr>
                        <w:t>in training for a lifestyle of disciple-making.</w:t>
                      </w:r>
                    </w:p>
                  </w:txbxContent>
                </v:textbox>
              </v:shape>
            </w:pict>
          </mc:Fallback>
        </mc:AlternateContent>
      </w:r>
      <w:r w:rsidR="00FA6972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C2C8274" wp14:editId="041580DA">
                <wp:simplePos x="0" y="0"/>
                <wp:positionH relativeFrom="column">
                  <wp:posOffset>1321435</wp:posOffset>
                </wp:positionH>
                <wp:positionV relativeFrom="paragraph">
                  <wp:posOffset>4211566</wp:posOffset>
                </wp:positionV>
                <wp:extent cx="2742565" cy="1828165"/>
                <wp:effectExtent l="0" t="0" r="0" b="635"/>
                <wp:wrapNone/>
                <wp:docPr id="11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82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23931B" w14:textId="6E7FBF76" w:rsidR="00AA6C25" w:rsidRDefault="00AA6C25" w:rsidP="00873A11">
                            <w:pPr>
                              <w:widowControl w:val="0"/>
                              <w:spacing w:line="640" w:lineRule="exact"/>
                              <w:rPr>
                                <w:color w:val="FFFFFE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E"/>
                                <w:spacing w:val="16"/>
                                <w:sz w:val="64"/>
                                <w:szCs w:val="64"/>
                              </w:rPr>
                              <w:t xml:space="preserve">Join </w:t>
                            </w:r>
                            <w:r w:rsidRPr="0045636B">
                              <w:rPr>
                                <w:rFonts w:ascii="Arial Narrow" w:hAnsi="Arial Narrow"/>
                                <w:b/>
                                <w:bCs/>
                                <w:color w:val="8BC63D"/>
                                <w:spacing w:val="16"/>
                                <w:sz w:val="64"/>
                                <w:szCs w:val="64"/>
                              </w:rPr>
                              <w:t>US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EF792F"/>
                                <w:spacing w:val="1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873A11">
                              <w:rPr>
                                <w:rFonts w:ascii="Arial Narrow" w:hAnsi="Arial Narrow"/>
                                <w:color w:val="FFFFFE"/>
                                <w:spacing w:val="16"/>
                                <w:sz w:val="64"/>
                                <w:szCs w:val="64"/>
                              </w:rPr>
                              <w:t>in training for a lifestyle of disciple-making.</w:t>
                            </w:r>
                            <w:r w:rsidR="00873A11" w:rsidRPr="00873A1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8274" id="_x0000_s1028" type="#_x0000_t202" style="position:absolute;margin-left:104.05pt;margin-top:331.6pt;width:215.95pt;height:143.9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5423931B" w14:textId="6E7FBF76" w:rsidR="00AA6C25" w:rsidRDefault="00AA6C25" w:rsidP="00873A11">
                      <w:pPr>
                        <w:widowControl w:val="0"/>
                        <w:spacing w:line="640" w:lineRule="exact"/>
                        <w:rPr>
                          <w:color w:val="FFFFFE"/>
                          <w:sz w:val="64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color w:val="FFFFFE"/>
                          <w:spacing w:val="16"/>
                          <w:sz w:val="64"/>
                          <w:szCs w:val="64"/>
                        </w:rPr>
                        <w:t xml:space="preserve">Join </w:t>
                      </w:r>
                      <w:r w:rsidRPr="0045636B">
                        <w:rPr>
                          <w:rFonts w:ascii="Arial Narrow" w:hAnsi="Arial Narrow"/>
                          <w:b/>
                          <w:bCs/>
                          <w:color w:val="8BC63D"/>
                          <w:spacing w:val="16"/>
                          <w:sz w:val="64"/>
                          <w:szCs w:val="64"/>
                        </w:rPr>
                        <w:t>US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EF792F"/>
                          <w:spacing w:val="16"/>
                          <w:sz w:val="64"/>
                          <w:szCs w:val="64"/>
                        </w:rPr>
                        <w:t xml:space="preserve"> </w:t>
                      </w:r>
                      <w:r w:rsidR="00873A11">
                        <w:rPr>
                          <w:rFonts w:ascii="Arial Narrow" w:hAnsi="Arial Narrow"/>
                          <w:color w:val="FFFFFE"/>
                          <w:spacing w:val="16"/>
                          <w:sz w:val="64"/>
                          <w:szCs w:val="64"/>
                        </w:rPr>
                        <w:t>in training for a lifestyle of disciple-making.</w:t>
                      </w:r>
                      <w:r w:rsidR="00873A11" w:rsidRPr="00873A11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A697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C23EBB" wp14:editId="26F4EB88">
                <wp:simplePos x="0" y="0"/>
                <wp:positionH relativeFrom="column">
                  <wp:posOffset>1142365</wp:posOffset>
                </wp:positionH>
                <wp:positionV relativeFrom="paragraph">
                  <wp:posOffset>3468124</wp:posOffset>
                </wp:positionV>
                <wp:extent cx="3148330" cy="552450"/>
                <wp:effectExtent l="0" t="0" r="1270" b="0"/>
                <wp:wrapNone/>
                <wp:docPr id="517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9BE321" w14:textId="0B0C1AE4" w:rsidR="001532D4" w:rsidRPr="001532D4" w:rsidRDefault="001532D4" w:rsidP="001532D4">
                            <w:pPr>
                              <w:widowControl w:val="0"/>
                              <w:spacing w:line="640" w:lineRule="exact"/>
                              <w:jc w:val="center"/>
                              <w:rPr>
                                <w:b/>
                                <w:bCs/>
                                <w:color w:val="FFFFFE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E"/>
                                <w:spacing w:val="16"/>
                                <w:sz w:val="64"/>
                                <w:szCs w:val="64"/>
                              </w:rPr>
                              <w:t>D-Life Boot Camp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23EBB" id="_x0000_s1029" type="#_x0000_t202" style="position:absolute;margin-left:89.95pt;margin-top:273.1pt;width:247.9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" filled="f" fillcolor="#fffffe" stroked="f" strokecolor="#212120" insetpen="t">
                <v:textbox inset="2.88pt,2.88pt,2.88pt,2.88pt">
                  <w:txbxContent>
                    <w:p w14:paraId="129BE321" w14:textId="0B0C1AE4" w:rsidR="001532D4" w:rsidRPr="001532D4" w:rsidRDefault="001532D4" w:rsidP="001532D4">
                      <w:pPr>
                        <w:widowControl w:val="0"/>
                        <w:spacing w:line="640" w:lineRule="exact"/>
                        <w:jc w:val="center"/>
                        <w:rPr>
                          <w:b/>
                          <w:bCs/>
                          <w:color w:val="FFFFFE"/>
                          <w:sz w:val="64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E"/>
                          <w:spacing w:val="16"/>
                          <w:sz w:val="64"/>
                          <w:szCs w:val="64"/>
                        </w:rPr>
                        <w:t>D-Life Boot Camp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w:drawing>
          <wp:anchor distT="0" distB="0" distL="114300" distR="114300" simplePos="0" relativeHeight="251599867" behindDoc="0" locked="0" layoutInCell="1" allowOverlap="1" wp14:anchorId="01EDF39B" wp14:editId="41ECFE30">
            <wp:simplePos x="0" y="0"/>
            <wp:positionH relativeFrom="column">
              <wp:posOffset>5832987</wp:posOffset>
            </wp:positionH>
            <wp:positionV relativeFrom="paragraph">
              <wp:posOffset>23556</wp:posOffset>
            </wp:positionV>
            <wp:extent cx="3514725" cy="3163898"/>
            <wp:effectExtent l="0" t="0" r="3175" b="0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7" r="1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11" cy="316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01917" behindDoc="0" locked="0" layoutInCell="1" allowOverlap="1" wp14:anchorId="482845A3" wp14:editId="1EFE93DC">
                <wp:simplePos x="0" y="0"/>
                <wp:positionH relativeFrom="column">
                  <wp:posOffset>5235677</wp:posOffset>
                </wp:positionH>
                <wp:positionV relativeFrom="paragraph">
                  <wp:posOffset>3187454</wp:posOffset>
                </wp:positionV>
                <wp:extent cx="4114800" cy="3848571"/>
                <wp:effectExtent l="0" t="0" r="0" b="0"/>
                <wp:wrapNone/>
                <wp:docPr id="560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48571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3C1AB" id="Rectangle 571" o:spid="_x0000_s1026" style="position:absolute;margin-left:412.25pt;margin-top:251pt;width:324pt;height:303.05pt;z-index:2516019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" fillcolor="#2e3640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BBEB942" wp14:editId="277B11CD">
                <wp:simplePos x="0" y="0"/>
                <wp:positionH relativeFrom="column">
                  <wp:posOffset>7701915</wp:posOffset>
                </wp:positionH>
                <wp:positionV relativeFrom="paragraph">
                  <wp:posOffset>6495415</wp:posOffset>
                </wp:positionV>
                <wp:extent cx="1397635" cy="302260"/>
                <wp:effectExtent l="0" t="0" r="0" b="0"/>
                <wp:wrapNone/>
                <wp:docPr id="561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FB39BF" w14:textId="59D27944" w:rsidR="00AA6C25" w:rsidRDefault="00E07C44" w:rsidP="00AA6C25">
                            <w:pPr>
                              <w:widowControl w:val="0"/>
                              <w:spacing w:line="320" w:lineRule="exact"/>
                              <w:rPr>
                                <w:rFonts w:ascii="Arial Narrow" w:hAnsi="Arial Narrow"/>
                                <w:color w:val="FFFFF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E"/>
                                <w:spacing w:val="20"/>
                                <w:sz w:val="28"/>
                                <w:szCs w:val="28"/>
                              </w:rPr>
                              <w:t>disciple-making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BEB942" id="Text Box 572" o:spid="_x0000_s1030" type="#_x0000_t202" style="position:absolute;margin-left:606.45pt;margin-top:511.45pt;width:110.05pt;height:23.8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" filled="f" fillcolor="#fffffe" stroked="f" strokecolor="#212120" insetpen="t">
                <v:textbox inset="2.88pt,2.88pt,2.88pt,2.88pt">
                  <w:txbxContent>
                    <w:p w14:paraId="7DFB39BF" w14:textId="59D27944" w:rsidR="00AA6C25" w:rsidRDefault="00E07C44" w:rsidP="00AA6C25">
                      <w:pPr>
                        <w:widowControl w:val="0"/>
                        <w:spacing w:line="320" w:lineRule="exact"/>
                        <w:rPr>
                          <w:rFonts w:ascii="Arial Narrow" w:hAnsi="Arial Narrow"/>
                          <w:color w:val="FFFFFE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color w:val="FFFFFE"/>
                          <w:spacing w:val="20"/>
                          <w:sz w:val="28"/>
                          <w:szCs w:val="28"/>
                        </w:rPr>
                        <w:t>disciple-making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00E483F" wp14:editId="3766A5C3">
                <wp:simplePos x="0" y="0"/>
                <wp:positionH relativeFrom="column">
                  <wp:posOffset>7863205</wp:posOffset>
                </wp:positionH>
                <wp:positionV relativeFrom="paragraph">
                  <wp:posOffset>6708140</wp:posOffset>
                </wp:positionV>
                <wp:extent cx="1083310" cy="291465"/>
                <wp:effectExtent l="0" t="0" r="0" b="635"/>
                <wp:wrapNone/>
                <wp:docPr id="56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482128" w14:textId="35CBC06B" w:rsidR="00AA6C25" w:rsidRPr="0045636B" w:rsidRDefault="00E07C44" w:rsidP="00E07C44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 Narrow" w:hAnsi="Arial Narrow"/>
                                <w:color w:val="8BC63D"/>
                                <w:sz w:val="16"/>
                                <w:szCs w:val="16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16"/>
                                <w:szCs w:val="16"/>
                              </w:rPr>
                              <w:t>anytime | anywhere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E483F" id="Text Box 580" o:spid="_x0000_s1031" type="#_x0000_t202" style="position:absolute;margin-left:619.15pt;margin-top:528.2pt;width:85.3pt;height:22.9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" filled="f" fillcolor="#fffffe" stroked="f" strokecolor="#212120" insetpen="t">
                <v:textbox inset="2.88pt,2.88pt,2.88pt,2.88pt">
                  <w:txbxContent>
                    <w:p w14:paraId="10482128" w14:textId="35CBC06B" w:rsidR="00AA6C25" w:rsidRPr="0045636B" w:rsidRDefault="00E07C44" w:rsidP="00E07C44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 Narrow" w:hAnsi="Arial Narrow"/>
                          <w:color w:val="8BC63D"/>
                          <w:sz w:val="16"/>
                          <w:szCs w:val="16"/>
                        </w:rPr>
                      </w:pPr>
                      <w:r w:rsidRPr="0045636B">
                        <w:rPr>
                          <w:rFonts w:ascii="Arial Narrow" w:hAnsi="Arial Narrow"/>
                          <w:color w:val="8BC63D"/>
                          <w:spacing w:val="16"/>
                          <w:sz w:val="16"/>
                          <w:szCs w:val="16"/>
                        </w:rPr>
                        <w:t>anytime | anywhere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6E6EC8" wp14:editId="77F1FDD5">
                <wp:simplePos x="0" y="0"/>
                <wp:positionH relativeFrom="column">
                  <wp:posOffset>6242685</wp:posOffset>
                </wp:positionH>
                <wp:positionV relativeFrom="paragraph">
                  <wp:posOffset>6410960</wp:posOffset>
                </wp:positionV>
                <wp:extent cx="1238250" cy="53276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B62B2" w14:textId="77777777" w:rsidR="00E07C44" w:rsidRDefault="00E07C44" w:rsidP="00E07C4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DDA63" wp14:editId="777FF85B">
                                  <wp:extent cx="958645" cy="383458"/>
                                  <wp:effectExtent l="0" t="0" r="0" b="0"/>
                                  <wp:docPr id="533" name="Picture 5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006" cy="392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E6EC8" id="Text Box 26" o:spid="_x0000_s1032" type="#_x0000_t202" style="position:absolute;margin-left:491.55pt;margin-top:504.8pt;width:97.5pt;height:41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" filled="f" stroked="f" strokeweight=".5pt">
                <v:textbox>
                  <w:txbxContent>
                    <w:p w14:paraId="5F1B62B2" w14:textId="77777777" w:rsidR="00E07C44" w:rsidRDefault="00E07C44" w:rsidP="00E07C4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0DDA63" wp14:editId="777FF85B">
                            <wp:extent cx="958645" cy="383458"/>
                            <wp:effectExtent l="0" t="0" r="0" b="0"/>
                            <wp:docPr id="533" name="Picture 5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006" cy="392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E5F839F" wp14:editId="22F812B1">
                <wp:simplePos x="0" y="0"/>
                <wp:positionH relativeFrom="column">
                  <wp:posOffset>2656205</wp:posOffset>
                </wp:positionH>
                <wp:positionV relativeFrom="paragraph">
                  <wp:posOffset>6467475</wp:posOffset>
                </wp:positionV>
                <wp:extent cx="1290320" cy="274320"/>
                <wp:effectExtent l="0" t="0" r="0" b="0"/>
                <wp:wrapNone/>
                <wp:docPr id="2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9C039D" w14:textId="12ABB99C" w:rsidR="00AA6C25" w:rsidRDefault="00E07C44" w:rsidP="00AA6C25">
                            <w:pPr>
                              <w:widowControl w:val="0"/>
                              <w:spacing w:line="320" w:lineRule="exact"/>
                              <w:rPr>
                                <w:rFonts w:ascii="Arial Narrow" w:hAnsi="Arial Narrow"/>
                                <w:color w:val="FFFFF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E"/>
                                <w:spacing w:val="20"/>
                                <w:sz w:val="28"/>
                                <w:szCs w:val="28"/>
                              </w:rPr>
                              <w:t>disciple-making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F839F" id="_x0000_s1033" type="#_x0000_t202" style="position:absolute;margin-left:209.15pt;margin-top:509.25pt;width:101.6pt;height:21.6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" filled="f" fillcolor="#fffffe" stroked="f" strokecolor="#212120" insetpen="t">
                <v:textbox inset="2.88pt,2.88pt,2.88pt,2.88pt">
                  <w:txbxContent>
                    <w:p w14:paraId="279C039D" w14:textId="12ABB99C" w:rsidR="00AA6C25" w:rsidRDefault="00E07C44" w:rsidP="00AA6C25">
                      <w:pPr>
                        <w:widowControl w:val="0"/>
                        <w:spacing w:line="320" w:lineRule="exact"/>
                        <w:rPr>
                          <w:rFonts w:ascii="Arial Narrow" w:hAnsi="Arial Narrow"/>
                          <w:color w:val="FFFFFE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color w:val="FFFFFE"/>
                          <w:spacing w:val="20"/>
                          <w:sz w:val="28"/>
                          <w:szCs w:val="28"/>
                        </w:rPr>
                        <w:t>disciple-making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90E9AA0" wp14:editId="21F1D35D">
                <wp:simplePos x="0" y="0"/>
                <wp:positionH relativeFrom="column">
                  <wp:posOffset>2714625</wp:posOffset>
                </wp:positionH>
                <wp:positionV relativeFrom="paragraph">
                  <wp:posOffset>6709410</wp:posOffset>
                </wp:positionV>
                <wp:extent cx="1179830" cy="291465"/>
                <wp:effectExtent l="0" t="0" r="0" b="635"/>
                <wp:wrapNone/>
                <wp:docPr id="4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4CC139" w14:textId="12897859" w:rsidR="00AA6C25" w:rsidRPr="0045636B" w:rsidRDefault="00E07C44" w:rsidP="00E07C44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 Narrow" w:hAnsi="Arial Narrow"/>
                                <w:color w:val="8BC63D"/>
                                <w:sz w:val="16"/>
                                <w:szCs w:val="16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16"/>
                                <w:szCs w:val="16"/>
                              </w:rPr>
                              <w:t>anytime | anywhere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E9AA0" id="_x0000_s1034" type="#_x0000_t202" style="position:absolute;margin-left:213.75pt;margin-top:528.3pt;width:92.9pt;height:22.9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5F4CC139" w14:textId="12897859" w:rsidR="00AA6C25" w:rsidRPr="0045636B" w:rsidRDefault="00E07C44" w:rsidP="00E07C44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 Narrow" w:hAnsi="Arial Narrow"/>
                          <w:color w:val="8BC63D"/>
                          <w:sz w:val="16"/>
                          <w:szCs w:val="16"/>
                        </w:rPr>
                      </w:pPr>
                      <w:r w:rsidRPr="0045636B">
                        <w:rPr>
                          <w:rFonts w:ascii="Arial Narrow" w:hAnsi="Arial Narrow"/>
                          <w:color w:val="8BC63D"/>
                          <w:spacing w:val="16"/>
                          <w:sz w:val="16"/>
                          <w:szCs w:val="16"/>
                        </w:rPr>
                        <w:t>anytime | anywhere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2AA558" wp14:editId="55466B91">
                <wp:simplePos x="0" y="0"/>
                <wp:positionH relativeFrom="column">
                  <wp:posOffset>1137920</wp:posOffset>
                </wp:positionH>
                <wp:positionV relativeFrom="paragraph">
                  <wp:posOffset>6378964</wp:posOffset>
                </wp:positionV>
                <wp:extent cx="1238250" cy="53276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D0B38" w14:textId="31D5D84F" w:rsidR="00E07C44" w:rsidRDefault="00E07C44" w:rsidP="00E07C4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81AC0" wp14:editId="5D92006F">
                                  <wp:extent cx="958645" cy="383458"/>
                                  <wp:effectExtent l="0" t="0" r="0" b="0"/>
                                  <wp:docPr id="534" name="Picture 5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006" cy="392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A558" id="Text Box 24" o:spid="_x0000_s1035" type="#_x0000_t202" style="position:absolute;margin-left:89.6pt;margin-top:502.3pt;width:97.5pt;height:4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" filled="f" stroked="f" strokeweight=".5pt">
                <v:textbox>
                  <w:txbxContent>
                    <w:p w14:paraId="0BCD0B38" w14:textId="31D5D84F" w:rsidR="00E07C44" w:rsidRDefault="00E07C44" w:rsidP="00E07C4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D81AC0" wp14:editId="5D92006F">
                            <wp:extent cx="958645" cy="383458"/>
                            <wp:effectExtent l="0" t="0" r="0" b="0"/>
                            <wp:docPr id="534" name="Picture 5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006" cy="392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039946AB" wp14:editId="09997488">
                <wp:simplePos x="0" y="0"/>
                <wp:positionH relativeFrom="column">
                  <wp:posOffset>427703</wp:posOffset>
                </wp:positionH>
                <wp:positionV relativeFrom="paragraph">
                  <wp:posOffset>23556</wp:posOffset>
                </wp:positionV>
                <wp:extent cx="746125" cy="6968531"/>
                <wp:effectExtent l="0" t="0" r="0" b="3810"/>
                <wp:wrapNone/>
                <wp:docPr id="1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" cy="6968531"/>
                          <a:chOff x="1081087" y="1069848"/>
                          <a:chExt cx="8032" cy="64007"/>
                        </a:xfrm>
                      </wpg:grpSpPr>
                      <wps:wsp>
                        <wps:cNvPr id="15" name="Freeform 584"/>
                        <wps:cNvSpPr>
                          <a:spLocks/>
                        </wps:cNvSpPr>
                        <wps:spPr bwMode="auto">
                          <a:xfrm>
                            <a:off x="1084357" y="1069848"/>
                            <a:ext cx="4763" cy="64008"/>
                          </a:xfrm>
                          <a:custGeom>
                            <a:avLst/>
                            <a:gdLst>
                              <a:gd name="T0" fmla="*/ 126 w 150"/>
                              <a:gd name="T1" fmla="*/ 380 h 2016"/>
                              <a:gd name="T2" fmla="*/ 103 w 150"/>
                              <a:gd name="T3" fmla="*/ 0 h 2016"/>
                              <a:gd name="T4" fmla="*/ 100 w 150"/>
                              <a:gd name="T5" fmla="*/ 0 h 2016"/>
                              <a:gd name="T6" fmla="*/ 80 w 150"/>
                              <a:gd name="T7" fmla="*/ 1477 h 2016"/>
                              <a:gd name="T8" fmla="*/ 0 w 150"/>
                              <a:gd name="T9" fmla="*/ 2016 h 2016"/>
                              <a:gd name="T10" fmla="*/ 2 w 150"/>
                              <a:gd name="T11" fmla="*/ 2016 h 2016"/>
                              <a:gd name="T12" fmla="*/ 82 w 150"/>
                              <a:gd name="T13" fmla="*/ 1477 h 2016"/>
                              <a:gd name="T14" fmla="*/ 126 w 150"/>
                              <a:gd name="T15" fmla="*/ 380 h 2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2016">
                                <a:moveTo>
                                  <a:pt x="126" y="380"/>
                                </a:moveTo>
                                <a:cubicBezTo>
                                  <a:pt x="121" y="252"/>
                                  <a:pt x="114" y="125"/>
                                  <a:pt x="103" y="0"/>
                                </a:cubicBezTo>
                                <a:cubicBezTo>
                                  <a:pt x="100" y="0"/>
                                  <a:pt x="100" y="0"/>
                                  <a:pt x="100" y="0"/>
                                </a:cubicBezTo>
                                <a:cubicBezTo>
                                  <a:pt x="150" y="575"/>
                                  <a:pt x="122" y="1093"/>
                                  <a:pt x="80" y="1477"/>
                                </a:cubicBezTo>
                                <a:cubicBezTo>
                                  <a:pt x="57" y="1681"/>
                                  <a:pt x="28" y="1863"/>
                                  <a:pt x="0" y="2016"/>
                                </a:cubicBezTo>
                                <a:cubicBezTo>
                                  <a:pt x="2" y="2016"/>
                                  <a:pt x="2" y="2016"/>
                                  <a:pt x="2" y="2016"/>
                                </a:cubicBezTo>
                                <a:cubicBezTo>
                                  <a:pt x="30" y="1863"/>
                                  <a:pt x="59" y="1682"/>
                                  <a:pt x="82" y="1477"/>
                                </a:cubicBezTo>
                                <a:cubicBezTo>
                                  <a:pt x="123" y="1108"/>
                                  <a:pt x="137" y="739"/>
                                  <a:pt x="126" y="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B6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85"/>
                        <wps:cNvSpPr>
                          <a:spLocks/>
                        </wps:cNvSpPr>
                        <wps:spPr bwMode="auto">
                          <a:xfrm>
                            <a:off x="1081976" y="1069848"/>
                            <a:ext cx="4762" cy="64008"/>
                          </a:xfrm>
                          <a:custGeom>
                            <a:avLst/>
                            <a:gdLst>
                              <a:gd name="T0" fmla="*/ 125 w 150"/>
                              <a:gd name="T1" fmla="*/ 379 h 2016"/>
                              <a:gd name="T2" fmla="*/ 102 w 150"/>
                              <a:gd name="T3" fmla="*/ 0 h 2016"/>
                              <a:gd name="T4" fmla="*/ 100 w 150"/>
                              <a:gd name="T5" fmla="*/ 0 h 2016"/>
                              <a:gd name="T6" fmla="*/ 79 w 150"/>
                              <a:gd name="T7" fmla="*/ 1476 h 2016"/>
                              <a:gd name="T8" fmla="*/ 0 w 150"/>
                              <a:gd name="T9" fmla="*/ 2016 h 2016"/>
                              <a:gd name="T10" fmla="*/ 2 w 150"/>
                              <a:gd name="T11" fmla="*/ 2016 h 2016"/>
                              <a:gd name="T12" fmla="*/ 81 w 150"/>
                              <a:gd name="T13" fmla="*/ 1477 h 2016"/>
                              <a:gd name="T14" fmla="*/ 125 w 150"/>
                              <a:gd name="T15" fmla="*/ 379 h 2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2016">
                                <a:moveTo>
                                  <a:pt x="125" y="379"/>
                                </a:moveTo>
                                <a:cubicBezTo>
                                  <a:pt x="121" y="252"/>
                                  <a:pt x="113" y="125"/>
                                  <a:pt x="102" y="0"/>
                                </a:cubicBezTo>
                                <a:cubicBezTo>
                                  <a:pt x="100" y="0"/>
                                  <a:pt x="100" y="0"/>
                                  <a:pt x="100" y="0"/>
                                </a:cubicBezTo>
                                <a:cubicBezTo>
                                  <a:pt x="150" y="575"/>
                                  <a:pt x="122" y="1092"/>
                                  <a:pt x="79" y="1476"/>
                                </a:cubicBezTo>
                                <a:cubicBezTo>
                                  <a:pt x="56" y="1681"/>
                                  <a:pt x="28" y="1863"/>
                                  <a:pt x="0" y="2016"/>
                                </a:cubicBezTo>
                                <a:cubicBezTo>
                                  <a:pt x="2" y="2016"/>
                                  <a:pt x="2" y="2016"/>
                                  <a:pt x="2" y="2016"/>
                                </a:cubicBezTo>
                                <a:cubicBezTo>
                                  <a:pt x="30" y="1863"/>
                                  <a:pt x="58" y="1681"/>
                                  <a:pt x="81" y="1477"/>
                                </a:cubicBezTo>
                                <a:cubicBezTo>
                                  <a:pt x="122" y="1108"/>
                                  <a:pt x="137" y="739"/>
                                  <a:pt x="125" y="3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B6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86"/>
                        <wps:cNvSpPr>
                          <a:spLocks/>
                        </wps:cNvSpPr>
                        <wps:spPr bwMode="auto">
                          <a:xfrm>
                            <a:off x="1083595" y="1069848"/>
                            <a:ext cx="4223" cy="64008"/>
                          </a:xfrm>
                          <a:custGeom>
                            <a:avLst/>
                            <a:gdLst>
                              <a:gd name="T0" fmla="*/ 106 w 133"/>
                              <a:gd name="T1" fmla="*/ 375 h 2016"/>
                              <a:gd name="T2" fmla="*/ 79 w 133"/>
                              <a:gd name="T3" fmla="*/ 0 h 2016"/>
                              <a:gd name="T4" fmla="*/ 77 w 133"/>
                              <a:gd name="T5" fmla="*/ 0 h 2016"/>
                              <a:gd name="T6" fmla="*/ 73 w 133"/>
                              <a:gd name="T7" fmla="*/ 1473 h 2016"/>
                              <a:gd name="T8" fmla="*/ 0 w 133"/>
                              <a:gd name="T9" fmla="*/ 2016 h 2016"/>
                              <a:gd name="T10" fmla="*/ 2 w 133"/>
                              <a:gd name="T11" fmla="*/ 2016 h 2016"/>
                              <a:gd name="T12" fmla="*/ 75 w 133"/>
                              <a:gd name="T13" fmla="*/ 1473 h 2016"/>
                              <a:gd name="T14" fmla="*/ 106 w 133"/>
                              <a:gd name="T15" fmla="*/ 375 h 2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3" h="2016">
                                <a:moveTo>
                                  <a:pt x="106" y="375"/>
                                </a:moveTo>
                                <a:cubicBezTo>
                                  <a:pt x="100" y="249"/>
                                  <a:pt x="91" y="124"/>
                                  <a:pt x="79" y="0"/>
                                </a:cubicBez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133" y="573"/>
                                  <a:pt x="111" y="1089"/>
                                  <a:pt x="73" y="1473"/>
                                </a:cubicBezTo>
                                <a:cubicBezTo>
                                  <a:pt x="53" y="1679"/>
                                  <a:pt x="26" y="1863"/>
                                  <a:pt x="0" y="2016"/>
                                </a:cubicBezTo>
                                <a:cubicBezTo>
                                  <a:pt x="2" y="2016"/>
                                  <a:pt x="2" y="2016"/>
                                  <a:pt x="2" y="2016"/>
                                </a:cubicBezTo>
                                <a:cubicBezTo>
                                  <a:pt x="28" y="1863"/>
                                  <a:pt x="55" y="1679"/>
                                  <a:pt x="75" y="1473"/>
                                </a:cubicBezTo>
                                <a:cubicBezTo>
                                  <a:pt x="112" y="1104"/>
                                  <a:pt x="122" y="735"/>
                                  <a:pt x="106" y="3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87"/>
                        <wps:cNvSpPr>
                          <a:spLocks/>
                        </wps:cNvSpPr>
                        <wps:spPr bwMode="auto">
                          <a:xfrm>
                            <a:off x="1081087" y="1069848"/>
                            <a:ext cx="5874" cy="64008"/>
                          </a:xfrm>
                          <a:custGeom>
                            <a:avLst/>
                            <a:gdLst>
                              <a:gd name="T0" fmla="*/ 166 w 185"/>
                              <a:gd name="T1" fmla="*/ 349 h 2016"/>
                              <a:gd name="T2" fmla="*/ 153 w 185"/>
                              <a:gd name="T3" fmla="*/ 0 h 2016"/>
                              <a:gd name="T4" fmla="*/ 150 w 185"/>
                              <a:gd name="T5" fmla="*/ 0 h 2016"/>
                              <a:gd name="T6" fmla="*/ 97 w 185"/>
                              <a:gd name="T7" fmla="*/ 1445 h 2016"/>
                              <a:gd name="T8" fmla="*/ 0 w 185"/>
                              <a:gd name="T9" fmla="*/ 2016 h 2016"/>
                              <a:gd name="T10" fmla="*/ 2 w 185"/>
                              <a:gd name="T11" fmla="*/ 2016 h 2016"/>
                              <a:gd name="T12" fmla="*/ 99 w 185"/>
                              <a:gd name="T13" fmla="*/ 1445 h 2016"/>
                              <a:gd name="T14" fmla="*/ 166 w 185"/>
                              <a:gd name="T15" fmla="*/ 349 h 2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5" h="2016">
                                <a:moveTo>
                                  <a:pt x="166" y="349"/>
                                </a:moveTo>
                                <a:cubicBezTo>
                                  <a:pt x="164" y="232"/>
                                  <a:pt x="160" y="115"/>
                                  <a:pt x="153" y="0"/>
                                </a:cubicBezTo>
                                <a:cubicBezTo>
                                  <a:pt x="150" y="0"/>
                                  <a:pt x="150" y="0"/>
                                  <a:pt x="150" y="0"/>
                                </a:cubicBezTo>
                                <a:cubicBezTo>
                                  <a:pt x="185" y="563"/>
                                  <a:pt x="147" y="1069"/>
                                  <a:pt x="97" y="1445"/>
                                </a:cubicBezTo>
                                <a:cubicBezTo>
                                  <a:pt x="68" y="1664"/>
                                  <a:pt x="33" y="1857"/>
                                  <a:pt x="0" y="2016"/>
                                </a:cubicBezTo>
                                <a:cubicBezTo>
                                  <a:pt x="2" y="2016"/>
                                  <a:pt x="2" y="2016"/>
                                  <a:pt x="2" y="2016"/>
                                </a:cubicBezTo>
                                <a:cubicBezTo>
                                  <a:pt x="35" y="1857"/>
                                  <a:pt x="70" y="1664"/>
                                  <a:pt x="99" y="1445"/>
                                </a:cubicBezTo>
                                <a:cubicBezTo>
                                  <a:pt x="148" y="1077"/>
                                  <a:pt x="170" y="708"/>
                                  <a:pt x="166" y="3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88"/>
                        <wps:cNvSpPr>
                          <a:spLocks/>
                        </wps:cNvSpPr>
                        <wps:spPr bwMode="auto">
                          <a:xfrm>
                            <a:off x="1083055" y="1069848"/>
                            <a:ext cx="4858" cy="64008"/>
                          </a:xfrm>
                          <a:custGeom>
                            <a:avLst/>
                            <a:gdLst>
                              <a:gd name="T0" fmla="*/ 129 w 153"/>
                              <a:gd name="T1" fmla="*/ 378 h 2016"/>
                              <a:gd name="T2" fmla="*/ 107 w 153"/>
                              <a:gd name="T3" fmla="*/ 0 h 2016"/>
                              <a:gd name="T4" fmla="*/ 105 w 153"/>
                              <a:gd name="T5" fmla="*/ 0 h 2016"/>
                              <a:gd name="T6" fmla="*/ 81 w 153"/>
                              <a:gd name="T7" fmla="*/ 1475 h 2016"/>
                              <a:gd name="T8" fmla="*/ 0 w 153"/>
                              <a:gd name="T9" fmla="*/ 2016 h 2016"/>
                              <a:gd name="T10" fmla="*/ 2 w 153"/>
                              <a:gd name="T11" fmla="*/ 2016 h 2016"/>
                              <a:gd name="T12" fmla="*/ 83 w 153"/>
                              <a:gd name="T13" fmla="*/ 1475 h 2016"/>
                              <a:gd name="T14" fmla="*/ 129 w 153"/>
                              <a:gd name="T15" fmla="*/ 378 h 2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3" h="2016">
                                <a:moveTo>
                                  <a:pt x="129" y="378"/>
                                </a:moveTo>
                                <a:cubicBezTo>
                                  <a:pt x="125" y="251"/>
                                  <a:pt x="118" y="125"/>
                                  <a:pt x="107" y="0"/>
                                </a:cubicBezTo>
                                <a:cubicBezTo>
                                  <a:pt x="105" y="0"/>
                                  <a:pt x="105" y="0"/>
                                  <a:pt x="105" y="0"/>
                                </a:cubicBezTo>
                                <a:cubicBezTo>
                                  <a:pt x="153" y="574"/>
                                  <a:pt x="124" y="1091"/>
                                  <a:pt x="81" y="1475"/>
                                </a:cubicBezTo>
                                <a:cubicBezTo>
                                  <a:pt x="57" y="1680"/>
                                  <a:pt x="28" y="1863"/>
                                  <a:pt x="0" y="2016"/>
                                </a:cubicBezTo>
                                <a:cubicBezTo>
                                  <a:pt x="2" y="2016"/>
                                  <a:pt x="2" y="2016"/>
                                  <a:pt x="2" y="2016"/>
                                </a:cubicBezTo>
                                <a:cubicBezTo>
                                  <a:pt x="30" y="1863"/>
                                  <a:pt x="59" y="1680"/>
                                  <a:pt x="83" y="1475"/>
                                </a:cubicBezTo>
                                <a:cubicBezTo>
                                  <a:pt x="124" y="1106"/>
                                  <a:pt x="140" y="737"/>
                                  <a:pt x="129" y="3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7B462" id="Group 583" o:spid="_x0000_s1026" style="position:absolute;margin-left:33.7pt;margin-top:1.85pt;width:58.75pt;height:548.7pt;z-index:251612160;mso-height-relative:margin" coordorigin="10810,10698" coordsize="80,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">
                <v:shape id="Freeform 584" o:spid="_x0000_s1027" style="position:absolute;left:10843;top:10698;width:48;height:640;visibility:visible;mso-wrap-style:square;v-text-anchor:top" coordsize="150,2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" path="m126,380c121,252,114,125,103,v-3,,-3,,-3,c150,575,122,1093,80,1477,57,1681,28,1863,,2016v2,,2,,2,c30,1863,59,1682,82,1477,123,1108,137,739,126,380xe" fillcolor="#f4b631" stroked="f" strokecolor="#212120">
                  <v:shadow color="#8c8681"/>
                  <v:path arrowok="t" o:connecttype="custom" o:connectlocs="4001,12065;3271,0;3175,0;2540,46895;0,64008;64,64008;2604,46895;4001,12065" o:connectangles="0,0,0,0,0,0,0,0"/>
                </v:shape>
                <v:shape id="Freeform 585" o:spid="_x0000_s1028" style="position:absolute;left:10819;top:10698;width:48;height:640;visibility:visible;mso-wrap-style:square;v-text-anchor:top" coordsize="150,2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" path="m125,379c121,252,113,125,102,v-2,,-2,,-2,c150,575,122,1092,79,1476,56,1681,28,1863,,2016v2,,2,,2,c30,1863,58,1681,81,1477,122,1108,137,739,125,379xe" fillcolor="#f4b631" stroked="f" strokecolor="#212120">
                  <v:shadow color="#8c8681"/>
                  <v:path arrowok="t" o:connecttype="custom" o:connectlocs="3968,12033;3238,0;3175,0;2508,46863;0,64008;63,64008;2571,46895;3968,12033" o:connectangles="0,0,0,0,0,0,0,0"/>
                </v:shape>
                <v:shape id="Freeform 586" o:spid="_x0000_s1029" style="position:absolute;left:10835;top:10698;width:43;height:640;visibility:visible;mso-wrap-style:square;v-text-anchor:top" coordsize="133,2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" path="m106,375c100,249,91,124,79,,77,,77,,77,v56,573,34,1089,-4,1473c53,1679,26,1863,,2016v2,,2,,2,c28,1863,55,1679,75,1473,112,1104,122,735,106,375xe" stroked="f" strokecolor="#212120">
                  <v:shadow color="#8c8681"/>
                  <v:path arrowok="t" o:connecttype="custom" o:connectlocs="3366,11906;2508,0;2445,0;2318,46768;0,64008;64,64008;2381,46768;3366,11906" o:connectangles="0,0,0,0,0,0,0,0"/>
                </v:shape>
                <v:shape id="Freeform 587" o:spid="_x0000_s1030" style="position:absolute;left:10810;top:10698;width:59;height:640;visibility:visible;mso-wrap-style:square;v-text-anchor:top" coordsize="185,2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" path="m166,349c164,232,160,115,153,v-3,,-3,,-3,c185,563,147,1069,97,1445,68,1664,33,1857,,2016v2,,2,,2,c35,1857,70,1664,99,1445,148,1077,170,708,166,349xe" stroked="f" strokecolor="#212120">
                  <v:shadow color="#8c8681"/>
                  <v:path arrowok="t" o:connecttype="custom" o:connectlocs="5271,11081;4858,0;4763,0;3080,45879;0,64008;64,64008;3143,45879;5271,11081" o:connectangles="0,0,0,0,0,0,0,0"/>
                </v:shape>
                <v:shape id="Freeform 588" o:spid="_x0000_s1031" style="position:absolute;left:10830;top:10698;width:49;height:640;visibility:visible;mso-wrap-style:square;v-text-anchor:top" coordsize="153,2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" path="m129,378c125,251,118,125,107,v-2,,-2,,-2,c153,574,124,1091,81,1475,57,1680,28,1863,,2016v2,,2,,2,c30,1863,59,1680,83,1475,124,1106,140,737,129,378xe" stroked="f" strokecolor="#212120">
                  <v:shadow color="#8c8681"/>
                  <v:path arrowok="t" o:connecttype="custom" o:connectlocs="4096,12002;3397,0;3334,0;2572,46831;0,64008;64,64008;2635,46831;4096,12002" o:connectangles="0,0,0,0,0,0,0,0"/>
                </v:shape>
              </v:group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5D429CB" wp14:editId="3A0C0E8D">
                <wp:simplePos x="0" y="0"/>
                <wp:positionH relativeFrom="column">
                  <wp:posOffset>228600</wp:posOffset>
                </wp:positionH>
                <wp:positionV relativeFrom="paragraph">
                  <wp:posOffset>23556</wp:posOffset>
                </wp:positionV>
                <wp:extent cx="857885" cy="7012572"/>
                <wp:effectExtent l="0" t="0" r="0" b="0"/>
                <wp:wrapNone/>
                <wp:docPr id="12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885" cy="7012572"/>
                        </a:xfrm>
                        <a:custGeom>
                          <a:avLst/>
                          <a:gdLst>
                            <a:gd name="T0" fmla="*/ 205 w 291"/>
                            <a:gd name="T1" fmla="*/ 0 h 2016"/>
                            <a:gd name="T2" fmla="*/ 0 w 291"/>
                            <a:gd name="T3" fmla="*/ 0 h 2016"/>
                            <a:gd name="T4" fmla="*/ 0 w 291"/>
                            <a:gd name="T5" fmla="*/ 2016 h 2016"/>
                            <a:gd name="T6" fmla="*/ 152 w 291"/>
                            <a:gd name="T7" fmla="*/ 2016 h 2016"/>
                            <a:gd name="T8" fmla="*/ 205 w 291"/>
                            <a:gd name="T9" fmla="*/ 0 h 20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1" h="2016">
                              <a:moveTo>
                                <a:pt x="205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2016"/>
                                <a:pt x="0" y="2016"/>
                                <a:pt x="0" y="2016"/>
                              </a:cubicBezTo>
                              <a:cubicBezTo>
                                <a:pt x="152" y="2016"/>
                                <a:pt x="152" y="2016"/>
                                <a:pt x="152" y="2016"/>
                              </a:cubicBezTo>
                              <a:cubicBezTo>
                                <a:pt x="291" y="1162"/>
                                <a:pt x="250" y="415"/>
                                <a:pt x="205" y="0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30000">
                              <a:srgbClr val="8BC63D"/>
                            </a:gs>
                            <a:gs pos="100000">
                              <a:schemeClr val="accent6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B2AD" id="Freeform 582" o:spid="_x0000_s1026" style="position:absolute;margin-left:18pt;margin-top:1.85pt;width:67.55pt;height:552.15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91,2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" path="m205,c,,,,,,,2016,,2016,,2016v152,,152,,152,c291,1162,250,415,205,xe" fillcolor="#8bc63d" stroked="f">
                <v:fill color2="#538135 [2409]" rotate="t" angle="90" colors="0 #8bc63d;19661f #8bc63d" focus="100%" type="gradient"/>
                <v:path arrowok="t" o:connecttype="custom" o:connectlocs="604352,0;0,0;0,7012572;448105,7012572;604352,0" o:connectangles="0,0,0,0,0"/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151D4CC" wp14:editId="0D027B26">
                <wp:simplePos x="0" y="0"/>
                <wp:positionH relativeFrom="column">
                  <wp:posOffset>228600</wp:posOffset>
                </wp:positionH>
                <wp:positionV relativeFrom="paragraph">
                  <wp:posOffset>3120717</wp:posOffset>
                </wp:positionV>
                <wp:extent cx="4114800" cy="3915697"/>
                <wp:effectExtent l="0" t="0" r="0" b="0"/>
                <wp:wrapNone/>
                <wp:docPr id="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915697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2D58" id="Rectangle 571" o:spid="_x0000_s1026" style="position:absolute;margin-left:18pt;margin-top:245.75pt;width:324pt;height:308.3pt;z-index: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" fillcolor="#2e3640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1532D4">
        <w:rPr>
          <w:noProof/>
        </w:rPr>
        <w:drawing>
          <wp:anchor distT="0" distB="0" distL="114300" distR="114300" simplePos="0" relativeHeight="251604992" behindDoc="0" locked="0" layoutInCell="1" allowOverlap="1" wp14:anchorId="5D0952DB" wp14:editId="2E31EC6E">
            <wp:simplePos x="0" y="0"/>
            <wp:positionH relativeFrom="column">
              <wp:posOffset>828265</wp:posOffset>
            </wp:positionH>
            <wp:positionV relativeFrom="paragraph">
              <wp:posOffset>23556</wp:posOffset>
            </wp:positionV>
            <wp:extent cx="3514725" cy="3097530"/>
            <wp:effectExtent l="0" t="0" r="3175" b="127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7" r="1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D5165">
        <w:br w:type="page"/>
      </w:r>
    </w:p>
    <w:p w14:paraId="20734A16" w14:textId="04FD9956" w:rsidR="006E779F" w:rsidRPr="00E251BE" w:rsidRDefault="00FA6972" w:rsidP="00E251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F02B0C" wp14:editId="4ACDF2B9">
                <wp:simplePos x="0" y="0"/>
                <wp:positionH relativeFrom="column">
                  <wp:posOffset>5265809</wp:posOffset>
                </wp:positionH>
                <wp:positionV relativeFrom="paragraph">
                  <wp:posOffset>2969260</wp:posOffset>
                </wp:positionV>
                <wp:extent cx="2839064" cy="2315497"/>
                <wp:effectExtent l="12700" t="12700" r="19050" b="8890"/>
                <wp:wrapNone/>
                <wp:docPr id="530" name="Rectangl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064" cy="231549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BC6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4B461F" id="Rectangle 530" o:spid="_x0000_s1026" style="position:absolute;margin-left:414.65pt;margin-top:233.8pt;width:223.55pt;height:182.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" filled="f" strokecolor="#8bc63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A4252A" wp14:editId="0907D66F">
                <wp:simplePos x="0" y="0"/>
                <wp:positionH relativeFrom="column">
                  <wp:posOffset>250190</wp:posOffset>
                </wp:positionH>
                <wp:positionV relativeFrom="paragraph">
                  <wp:posOffset>5512681</wp:posOffset>
                </wp:positionV>
                <wp:extent cx="4069715" cy="633730"/>
                <wp:effectExtent l="0" t="0" r="0" b="1270"/>
                <wp:wrapNone/>
                <wp:docPr id="519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715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F783D2" w14:textId="77777777" w:rsidR="001532D4" w:rsidRPr="001532D4" w:rsidRDefault="001532D4" w:rsidP="001532D4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color w:val="676767"/>
                              </w:rPr>
                            </w:pPr>
                            <w:r w:rsidRPr="001532D4">
                              <w:rPr>
                                <w:rFonts w:ascii="Arial Narrow" w:hAnsi="Arial Narrow"/>
                                <w:color w:val="676767"/>
                              </w:rPr>
                              <w:t>5432 Any Street West</w:t>
                            </w:r>
                          </w:p>
                          <w:p w14:paraId="7188E53B" w14:textId="77777777" w:rsidR="001532D4" w:rsidRPr="001532D4" w:rsidRDefault="001532D4" w:rsidP="001532D4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color w:val="676767"/>
                              </w:rPr>
                            </w:pPr>
                            <w:r w:rsidRPr="001532D4">
                              <w:rPr>
                                <w:rFonts w:ascii="Arial Narrow" w:hAnsi="Arial Narrow"/>
                                <w:color w:val="676767"/>
                              </w:rPr>
                              <w:t>Townsville, State 54321</w:t>
                            </w:r>
                          </w:p>
                          <w:p w14:paraId="2BCEFDC6" w14:textId="77777777" w:rsidR="001532D4" w:rsidRPr="001532D4" w:rsidRDefault="001532D4" w:rsidP="001532D4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color w:val="676767"/>
                              </w:rPr>
                            </w:pPr>
                            <w:r w:rsidRPr="001532D4">
                              <w:rPr>
                                <w:rFonts w:ascii="Arial Narrow" w:hAnsi="Arial Narrow"/>
                                <w:color w:val="676767"/>
                              </w:rPr>
                              <w:t xml:space="preserve">555.543.5432 </w:t>
                            </w:r>
                            <w:proofErr w:type="spellStart"/>
                            <w:r w:rsidRPr="001532D4">
                              <w:rPr>
                                <w:rFonts w:ascii="Arial Narrow" w:hAnsi="Arial Narrow"/>
                                <w:color w:val="676767"/>
                              </w:rPr>
                              <w:t>ph</w:t>
                            </w:r>
                            <w:proofErr w:type="spellEnd"/>
                          </w:p>
                          <w:p w14:paraId="3EEA59CA" w14:textId="77777777" w:rsidR="001532D4" w:rsidRPr="001532D4" w:rsidRDefault="001532D4" w:rsidP="001532D4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color w:val="676767"/>
                              </w:rPr>
                            </w:pPr>
                            <w:r w:rsidRPr="001532D4">
                              <w:rPr>
                                <w:rFonts w:ascii="Arial Narrow" w:hAnsi="Arial Narrow"/>
                                <w:color w:val="676767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4252A" id="Text Box 614" o:spid="_x0000_s1036" type="#_x0000_t202" style="position:absolute;margin-left:19.7pt;margin-top:434.05pt;width:320.45pt;height:4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" filled="f" fillcolor="#fffffe" stroked="f" strokecolor="#212120" insetpen="t">
                <v:textbox inset="2.88pt,2.88pt,2.88pt,2.88pt">
                  <w:txbxContent>
                    <w:p w14:paraId="4BF783D2" w14:textId="77777777" w:rsidR="001532D4" w:rsidRPr="001532D4" w:rsidRDefault="001532D4" w:rsidP="001532D4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 Narrow" w:hAnsi="Arial Narrow"/>
                          <w:color w:val="676767"/>
                        </w:rPr>
                      </w:pPr>
                      <w:r w:rsidRPr="001532D4">
                        <w:rPr>
                          <w:rFonts w:ascii="Arial Narrow" w:hAnsi="Arial Narrow"/>
                          <w:color w:val="676767"/>
                        </w:rPr>
                        <w:t>5432 Any Street West</w:t>
                      </w:r>
                    </w:p>
                    <w:p w14:paraId="7188E53B" w14:textId="77777777" w:rsidR="001532D4" w:rsidRPr="001532D4" w:rsidRDefault="001532D4" w:rsidP="001532D4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 Narrow" w:hAnsi="Arial Narrow"/>
                          <w:color w:val="676767"/>
                        </w:rPr>
                      </w:pPr>
                      <w:r w:rsidRPr="001532D4">
                        <w:rPr>
                          <w:rFonts w:ascii="Arial Narrow" w:hAnsi="Arial Narrow"/>
                          <w:color w:val="676767"/>
                        </w:rPr>
                        <w:t>Townsville, State 54321</w:t>
                      </w:r>
                    </w:p>
                    <w:p w14:paraId="2BCEFDC6" w14:textId="77777777" w:rsidR="001532D4" w:rsidRPr="001532D4" w:rsidRDefault="001532D4" w:rsidP="001532D4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 Narrow" w:hAnsi="Arial Narrow"/>
                          <w:color w:val="676767"/>
                        </w:rPr>
                      </w:pPr>
                      <w:r w:rsidRPr="001532D4">
                        <w:rPr>
                          <w:rFonts w:ascii="Arial Narrow" w:hAnsi="Arial Narrow"/>
                          <w:color w:val="676767"/>
                        </w:rPr>
                        <w:t xml:space="preserve">555.543.5432 </w:t>
                      </w:r>
                      <w:proofErr w:type="spellStart"/>
                      <w:r w:rsidRPr="001532D4">
                        <w:rPr>
                          <w:rFonts w:ascii="Arial Narrow" w:hAnsi="Arial Narrow"/>
                          <w:color w:val="676767"/>
                        </w:rPr>
                        <w:t>ph</w:t>
                      </w:r>
                      <w:proofErr w:type="spellEnd"/>
                    </w:p>
                    <w:p w14:paraId="3EEA59CA" w14:textId="77777777" w:rsidR="001532D4" w:rsidRPr="001532D4" w:rsidRDefault="001532D4" w:rsidP="001532D4">
                      <w:pPr>
                        <w:spacing w:line="200" w:lineRule="exact"/>
                        <w:jc w:val="center"/>
                        <w:rPr>
                          <w:rFonts w:ascii="Arial Narrow" w:hAnsi="Arial Narrow"/>
                          <w:color w:val="676767"/>
                        </w:rPr>
                      </w:pPr>
                      <w:r w:rsidRPr="001532D4">
                        <w:rPr>
                          <w:rFonts w:ascii="Arial Narrow" w:hAnsi="Arial Narrow"/>
                          <w:color w:val="676767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6CE692" wp14:editId="5AE3E224">
                <wp:simplePos x="0" y="0"/>
                <wp:positionH relativeFrom="column">
                  <wp:posOffset>258097</wp:posOffset>
                </wp:positionH>
                <wp:positionV relativeFrom="paragraph">
                  <wp:posOffset>2971800</wp:posOffset>
                </wp:positionV>
                <wp:extent cx="2839064" cy="2315497"/>
                <wp:effectExtent l="12700" t="12700" r="19050" b="8890"/>
                <wp:wrapNone/>
                <wp:docPr id="527" name="Rectangl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064" cy="231549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BC6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B4CA0D" id="Rectangle 527" o:spid="_x0000_s1026" style="position:absolute;margin-left:20.3pt;margin-top:234pt;width:223.55pt;height:182.3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" filled="f" strokecolor="#8bc63d" strokeweight="1.5pt"/>
            </w:pict>
          </mc:Fallback>
        </mc:AlternateContent>
      </w:r>
      <w:r w:rsidR="00752595" w:rsidRPr="00752595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10B2E6" wp14:editId="4A176853">
                <wp:simplePos x="0" y="0"/>
                <wp:positionH relativeFrom="column">
                  <wp:posOffset>3176659</wp:posOffset>
                </wp:positionH>
                <wp:positionV relativeFrom="paragraph">
                  <wp:posOffset>3493770</wp:posOffset>
                </wp:positionV>
                <wp:extent cx="1103122" cy="323342"/>
                <wp:effectExtent l="0" t="0" r="0" b="0"/>
                <wp:wrapNone/>
                <wp:docPr id="525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122" cy="323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A880A0" w14:textId="77777777" w:rsidR="00752595" w:rsidRPr="00752595" w:rsidRDefault="00752595" w:rsidP="0075259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2595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pacing w:val="20"/>
                                <w:sz w:val="24"/>
                                <w:szCs w:val="24"/>
                              </w:rPr>
                              <w:t>Matthew 4:19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0B2E6" id="Text Box 593" o:spid="_x0000_s1037" type="#_x0000_t202" style="position:absolute;margin-left:250.15pt;margin-top:275.1pt;width:86.85pt;height:25.4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25A880A0" w14:textId="77777777" w:rsidR="00752595" w:rsidRPr="00752595" w:rsidRDefault="00752595" w:rsidP="0075259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52595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pacing w:val="20"/>
                          <w:sz w:val="24"/>
                          <w:szCs w:val="24"/>
                        </w:rPr>
                        <w:t>Matthew 4:19</w:t>
                      </w:r>
                    </w:p>
                  </w:txbxContent>
                </v:textbox>
              </v:shape>
            </w:pict>
          </mc:Fallback>
        </mc:AlternateContent>
      </w:r>
      <w:r w:rsidR="00752595" w:rsidRPr="00752595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DFD660" wp14:editId="646D10F7">
                <wp:simplePos x="0" y="0"/>
                <wp:positionH relativeFrom="column">
                  <wp:posOffset>8240784</wp:posOffset>
                </wp:positionH>
                <wp:positionV relativeFrom="paragraph">
                  <wp:posOffset>3502660</wp:posOffset>
                </wp:positionV>
                <wp:extent cx="1103630" cy="323215"/>
                <wp:effectExtent l="0" t="0" r="0" b="0"/>
                <wp:wrapNone/>
                <wp:docPr id="523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A66656" w14:textId="077BDB3F" w:rsidR="00752595" w:rsidRPr="00752595" w:rsidRDefault="00752595" w:rsidP="0075259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2595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pacing w:val="20"/>
                                <w:sz w:val="24"/>
                                <w:szCs w:val="24"/>
                              </w:rPr>
                              <w:t>Matthew 4:19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FD660" id="_x0000_s1038" type="#_x0000_t202" style="position:absolute;margin-left:648.9pt;margin-top:275.8pt;width:86.9pt;height:25.4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" filled="f" fillcolor="#fffffe" stroked="f" strokecolor="#212120" insetpen="t">
                <v:textbox inset="2.88pt,2.88pt,2.88pt,2.88pt">
                  <w:txbxContent>
                    <w:p w14:paraId="08A66656" w14:textId="077BDB3F" w:rsidR="00752595" w:rsidRPr="00752595" w:rsidRDefault="00752595" w:rsidP="0075259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52595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pacing w:val="20"/>
                          <w:sz w:val="24"/>
                          <w:szCs w:val="24"/>
                        </w:rPr>
                        <w:t>Matthew 4:19</w:t>
                      </w:r>
                    </w:p>
                  </w:txbxContent>
                </v:textbox>
              </v:shape>
            </w:pict>
          </mc:Fallback>
        </mc:AlternateContent>
      </w:r>
      <w:r w:rsidR="00752595" w:rsidRPr="00752595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87D27F" wp14:editId="58FB368E">
                <wp:simplePos x="0" y="0"/>
                <wp:positionH relativeFrom="column">
                  <wp:posOffset>3281680</wp:posOffset>
                </wp:positionH>
                <wp:positionV relativeFrom="paragraph">
                  <wp:posOffset>3825240</wp:posOffset>
                </wp:positionV>
                <wp:extent cx="993140" cy="1061720"/>
                <wp:effectExtent l="0" t="0" r="0" b="0"/>
                <wp:wrapNone/>
                <wp:docPr id="526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106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5DA027" w14:textId="77777777" w:rsidR="00752595" w:rsidRPr="00752595" w:rsidRDefault="00752595" w:rsidP="00752595">
                            <w:pPr>
                              <w:widowControl w:val="0"/>
                              <w:spacing w:line="288" w:lineRule="auto"/>
                              <w:jc w:val="center"/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</w:pPr>
                            <w:r w:rsidRPr="00752595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  <w:t>Follow me</w:t>
                            </w:r>
                          </w:p>
                          <w:p w14:paraId="30D5D5FB" w14:textId="77777777" w:rsidR="00752595" w:rsidRPr="00752595" w:rsidRDefault="00752595" w:rsidP="00752595">
                            <w:pPr>
                              <w:widowControl w:val="0"/>
                              <w:spacing w:line="288" w:lineRule="auto"/>
                              <w:jc w:val="center"/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</w:pPr>
                            <w:r w:rsidRPr="00752595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  <w:t>and I will</w:t>
                            </w:r>
                          </w:p>
                          <w:p w14:paraId="167EC18C" w14:textId="77777777" w:rsidR="00752595" w:rsidRPr="00752595" w:rsidRDefault="00752595" w:rsidP="00752595">
                            <w:pPr>
                              <w:widowControl w:val="0"/>
                              <w:spacing w:line="288" w:lineRule="auto"/>
                              <w:jc w:val="center"/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</w:pPr>
                            <w:r w:rsidRPr="00752595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  <w:t>make you</w:t>
                            </w:r>
                          </w:p>
                          <w:p w14:paraId="17D3D6A7" w14:textId="77777777" w:rsidR="00752595" w:rsidRPr="00752595" w:rsidRDefault="00752595" w:rsidP="00752595">
                            <w:pPr>
                              <w:widowControl w:val="0"/>
                              <w:spacing w:line="288" w:lineRule="auto"/>
                              <w:jc w:val="center"/>
                              <w:rPr>
                                <w:rFonts w:ascii="Arial Narrow" w:hAnsi="Arial Narrow"/>
                                <w:color w:val="8BC63D"/>
                                <w:sz w:val="21"/>
                                <w:szCs w:val="21"/>
                              </w:rPr>
                            </w:pPr>
                            <w:r w:rsidRPr="00752595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  <w:t>fishers of men</w:t>
                            </w:r>
                            <w:r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D27F" id="Text Box 601" o:spid="_x0000_s1039" type="#_x0000_t202" style="position:absolute;margin-left:258.4pt;margin-top:301.2pt;width:78.2pt;height:8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" filled="f" fillcolor="#fffffe" stroked="f" strokecolor="#212120" insetpen="t">
                <v:textbox inset="2.88pt,2.88pt,2.88pt,2.88pt">
                  <w:txbxContent>
                    <w:p w14:paraId="665DA027" w14:textId="77777777" w:rsidR="00752595" w:rsidRPr="00752595" w:rsidRDefault="00752595" w:rsidP="00752595">
                      <w:pPr>
                        <w:widowControl w:val="0"/>
                        <w:spacing w:line="288" w:lineRule="auto"/>
                        <w:jc w:val="center"/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</w:pPr>
                      <w:r w:rsidRPr="00752595"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  <w:t>Follow me</w:t>
                      </w:r>
                    </w:p>
                    <w:p w14:paraId="30D5D5FB" w14:textId="77777777" w:rsidR="00752595" w:rsidRPr="00752595" w:rsidRDefault="00752595" w:rsidP="00752595">
                      <w:pPr>
                        <w:widowControl w:val="0"/>
                        <w:spacing w:line="288" w:lineRule="auto"/>
                        <w:jc w:val="center"/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</w:pPr>
                      <w:r w:rsidRPr="00752595"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  <w:t>and I will</w:t>
                      </w:r>
                    </w:p>
                    <w:p w14:paraId="167EC18C" w14:textId="77777777" w:rsidR="00752595" w:rsidRPr="00752595" w:rsidRDefault="00752595" w:rsidP="00752595">
                      <w:pPr>
                        <w:widowControl w:val="0"/>
                        <w:spacing w:line="288" w:lineRule="auto"/>
                        <w:jc w:val="center"/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</w:pPr>
                      <w:r w:rsidRPr="00752595"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  <w:t>make you</w:t>
                      </w:r>
                    </w:p>
                    <w:p w14:paraId="17D3D6A7" w14:textId="77777777" w:rsidR="00752595" w:rsidRPr="00752595" w:rsidRDefault="00752595" w:rsidP="00752595">
                      <w:pPr>
                        <w:widowControl w:val="0"/>
                        <w:spacing w:line="288" w:lineRule="auto"/>
                        <w:jc w:val="center"/>
                        <w:rPr>
                          <w:rFonts w:ascii="Arial Narrow" w:hAnsi="Arial Narrow"/>
                          <w:color w:val="8BC63D"/>
                          <w:sz w:val="21"/>
                          <w:szCs w:val="21"/>
                        </w:rPr>
                      </w:pPr>
                      <w:r w:rsidRPr="00752595"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  <w:t>fishers of men</w:t>
                      </w:r>
                      <w:r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2595" w:rsidRPr="00752595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65BB37" wp14:editId="74154926">
                <wp:simplePos x="0" y="0"/>
                <wp:positionH relativeFrom="column">
                  <wp:posOffset>8339066</wp:posOffset>
                </wp:positionH>
                <wp:positionV relativeFrom="paragraph">
                  <wp:posOffset>3834130</wp:posOffset>
                </wp:positionV>
                <wp:extent cx="993140" cy="1061720"/>
                <wp:effectExtent l="0" t="0" r="0" b="0"/>
                <wp:wrapNone/>
                <wp:docPr id="524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106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E23F09" w14:textId="72C3C1C8" w:rsidR="00752595" w:rsidRPr="00752595" w:rsidRDefault="00752595" w:rsidP="00752595">
                            <w:pPr>
                              <w:widowControl w:val="0"/>
                              <w:spacing w:line="288" w:lineRule="auto"/>
                              <w:jc w:val="center"/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</w:pPr>
                            <w:r w:rsidRPr="00752595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  <w:t>Follow me</w:t>
                            </w:r>
                          </w:p>
                          <w:p w14:paraId="5AEE07EC" w14:textId="3AFB09EF" w:rsidR="00752595" w:rsidRPr="00752595" w:rsidRDefault="00752595" w:rsidP="00752595">
                            <w:pPr>
                              <w:widowControl w:val="0"/>
                              <w:spacing w:line="288" w:lineRule="auto"/>
                              <w:jc w:val="center"/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</w:pPr>
                            <w:r w:rsidRPr="00752595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  <w:t>and I will</w:t>
                            </w:r>
                          </w:p>
                          <w:p w14:paraId="4BB8D97C" w14:textId="6F54C546" w:rsidR="00752595" w:rsidRPr="00752595" w:rsidRDefault="00752595" w:rsidP="00752595">
                            <w:pPr>
                              <w:widowControl w:val="0"/>
                              <w:spacing w:line="288" w:lineRule="auto"/>
                              <w:jc w:val="center"/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</w:pPr>
                            <w:r w:rsidRPr="00752595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  <w:t>make you</w:t>
                            </w:r>
                          </w:p>
                          <w:p w14:paraId="2220F9CE" w14:textId="26388534" w:rsidR="00752595" w:rsidRPr="00752595" w:rsidRDefault="00752595" w:rsidP="00752595">
                            <w:pPr>
                              <w:widowControl w:val="0"/>
                              <w:spacing w:line="288" w:lineRule="auto"/>
                              <w:jc w:val="center"/>
                              <w:rPr>
                                <w:rFonts w:ascii="Arial Narrow" w:hAnsi="Arial Narrow"/>
                                <w:color w:val="8BC63D"/>
                                <w:sz w:val="21"/>
                                <w:szCs w:val="21"/>
                              </w:rPr>
                            </w:pPr>
                            <w:r w:rsidRPr="00752595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  <w:t>fishers of men</w:t>
                            </w:r>
                            <w:r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5BB37" id="_x0000_s1040" type="#_x0000_t202" style="position:absolute;margin-left:656.6pt;margin-top:301.9pt;width:78.2pt;height:8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" filled="f" fillcolor="#fffffe" stroked="f" strokecolor="#212120" insetpen="t">
                <v:textbox inset="2.88pt,2.88pt,2.88pt,2.88pt">
                  <w:txbxContent>
                    <w:p w14:paraId="7FE23F09" w14:textId="72C3C1C8" w:rsidR="00752595" w:rsidRPr="00752595" w:rsidRDefault="00752595" w:rsidP="00752595">
                      <w:pPr>
                        <w:widowControl w:val="0"/>
                        <w:spacing w:line="288" w:lineRule="auto"/>
                        <w:jc w:val="center"/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</w:pPr>
                      <w:r w:rsidRPr="00752595"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  <w:t>Follow me</w:t>
                      </w:r>
                    </w:p>
                    <w:p w14:paraId="5AEE07EC" w14:textId="3AFB09EF" w:rsidR="00752595" w:rsidRPr="00752595" w:rsidRDefault="00752595" w:rsidP="00752595">
                      <w:pPr>
                        <w:widowControl w:val="0"/>
                        <w:spacing w:line="288" w:lineRule="auto"/>
                        <w:jc w:val="center"/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</w:pPr>
                      <w:r w:rsidRPr="00752595"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  <w:t>and I will</w:t>
                      </w:r>
                    </w:p>
                    <w:p w14:paraId="4BB8D97C" w14:textId="6F54C546" w:rsidR="00752595" w:rsidRPr="00752595" w:rsidRDefault="00752595" w:rsidP="00752595">
                      <w:pPr>
                        <w:widowControl w:val="0"/>
                        <w:spacing w:line="288" w:lineRule="auto"/>
                        <w:jc w:val="center"/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</w:pPr>
                      <w:r w:rsidRPr="00752595"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  <w:t>make you</w:t>
                      </w:r>
                    </w:p>
                    <w:p w14:paraId="2220F9CE" w14:textId="26388534" w:rsidR="00752595" w:rsidRPr="00752595" w:rsidRDefault="00752595" w:rsidP="00752595">
                      <w:pPr>
                        <w:widowControl w:val="0"/>
                        <w:spacing w:line="288" w:lineRule="auto"/>
                        <w:jc w:val="center"/>
                        <w:rPr>
                          <w:rFonts w:ascii="Arial Narrow" w:hAnsi="Arial Narrow"/>
                          <w:color w:val="8BC63D"/>
                          <w:sz w:val="21"/>
                          <w:szCs w:val="21"/>
                        </w:rPr>
                      </w:pPr>
                      <w:r w:rsidRPr="00752595"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  <w:t>fishers of men</w:t>
                      </w:r>
                      <w:r>
                        <w:rPr>
                          <w:rFonts w:ascii="Arial Narrow" w:hAnsi="Arial Narrow"/>
                          <w:color w:val="8BC63D"/>
                          <w:spacing w:val="16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F025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DDF5D8" wp14:editId="26CE0D46">
                <wp:simplePos x="0" y="0"/>
                <wp:positionH relativeFrom="column">
                  <wp:posOffset>5432097</wp:posOffset>
                </wp:positionH>
                <wp:positionV relativeFrom="paragraph">
                  <wp:posOffset>3102056</wp:posOffset>
                </wp:positionV>
                <wp:extent cx="2603091" cy="2000250"/>
                <wp:effectExtent l="0" t="0" r="0" b="0"/>
                <wp:wrapNone/>
                <wp:docPr id="522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091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D45743" w14:textId="77777777" w:rsidR="005F025C" w:rsidRPr="000F5683" w:rsidRDefault="005F025C" w:rsidP="005F025C">
                            <w:pPr>
                              <w:widowControl w:val="0"/>
                              <w:spacing w:line="200" w:lineRule="atLeast"/>
                              <w:jc w:val="both"/>
                              <w:rPr>
                                <w:rFonts w:ascii="Arial Narrow" w:hAnsi="Arial Narrow"/>
                                <w:b/>
                                <w:caps/>
                                <w:color w:val="000000" w:themeColor="text1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GUEST:</w:t>
                            </w: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2245D3C" w14:textId="77777777" w:rsidR="005F025C" w:rsidRPr="0045636B" w:rsidRDefault="005F025C" w:rsidP="005F025C">
                            <w:pPr>
                              <w:widowControl w:val="0"/>
                              <w:spacing w:line="680" w:lineRule="atLeast"/>
                              <w:jc w:val="both"/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HOST</w:t>
                            </w:r>
                            <w:r w:rsidRPr="0045636B"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5819B3F7" w14:textId="77777777" w:rsidR="005F025C" w:rsidRPr="0045636B" w:rsidRDefault="005F025C" w:rsidP="005F025C">
                            <w:pPr>
                              <w:widowControl w:val="0"/>
                              <w:spacing w:line="680" w:lineRule="atLeast"/>
                              <w:jc w:val="both"/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place</w:t>
                            </w:r>
                            <w:r w:rsidRPr="0045636B"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6D19FD85" w14:textId="77777777" w:rsidR="005F025C" w:rsidRPr="0045636B" w:rsidRDefault="005F025C" w:rsidP="005F025C">
                            <w:pPr>
                              <w:widowControl w:val="0"/>
                              <w:spacing w:line="680" w:lineRule="atLeast"/>
                              <w:jc w:val="both"/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DATE:</w:t>
                            </w:r>
                          </w:p>
                          <w:p w14:paraId="191FBBA6" w14:textId="77777777" w:rsidR="005F025C" w:rsidRPr="0045636B" w:rsidRDefault="005F025C" w:rsidP="005F025C">
                            <w:pPr>
                              <w:widowControl w:val="0"/>
                              <w:spacing w:line="680" w:lineRule="atLeast"/>
                              <w:rPr>
                                <w:b/>
                                <w:color w:val="8BC63D"/>
                                <w:sz w:val="16"/>
                                <w:szCs w:val="16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DF5D8" id="Text Box 608" o:spid="_x0000_s1041" type="#_x0000_t202" style="position:absolute;margin-left:427.7pt;margin-top:244.25pt;width:204.95pt;height:15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" filled="f" fillcolor="#fffffe" stroked="f" strokecolor="#212120" insetpen="t">
                <v:textbox inset="2.88pt,2.88pt,2.88pt,2.88pt">
                  <w:txbxContent>
                    <w:p w14:paraId="29D45743" w14:textId="77777777" w:rsidR="005F025C" w:rsidRPr="000F5683" w:rsidRDefault="005F025C" w:rsidP="005F025C">
                      <w:pPr>
                        <w:widowControl w:val="0"/>
                        <w:spacing w:line="200" w:lineRule="atLeast"/>
                        <w:jc w:val="both"/>
                        <w:rPr>
                          <w:rFonts w:ascii="Arial Narrow" w:hAnsi="Arial Narrow"/>
                          <w:b/>
                          <w:caps/>
                          <w:color w:val="000000" w:themeColor="text1"/>
                          <w:spacing w:val="8"/>
                          <w:sz w:val="16"/>
                          <w:szCs w:val="16"/>
                        </w:rPr>
                      </w:pPr>
                      <w:r w:rsidRPr="0045636B"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GUEST:</w:t>
                      </w:r>
                      <w:r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2245D3C" w14:textId="77777777" w:rsidR="005F025C" w:rsidRPr="0045636B" w:rsidRDefault="005F025C" w:rsidP="005F025C">
                      <w:pPr>
                        <w:widowControl w:val="0"/>
                        <w:spacing w:line="680" w:lineRule="atLeast"/>
                        <w:jc w:val="both"/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HOST</w:t>
                      </w:r>
                      <w:r w:rsidRPr="0045636B"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:</w:t>
                      </w:r>
                    </w:p>
                    <w:p w14:paraId="5819B3F7" w14:textId="77777777" w:rsidR="005F025C" w:rsidRPr="0045636B" w:rsidRDefault="005F025C" w:rsidP="005F025C">
                      <w:pPr>
                        <w:widowControl w:val="0"/>
                        <w:spacing w:line="680" w:lineRule="atLeast"/>
                        <w:jc w:val="both"/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place</w:t>
                      </w:r>
                      <w:r w:rsidRPr="0045636B"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:</w:t>
                      </w:r>
                    </w:p>
                    <w:p w14:paraId="6D19FD85" w14:textId="77777777" w:rsidR="005F025C" w:rsidRPr="0045636B" w:rsidRDefault="005F025C" w:rsidP="005F025C">
                      <w:pPr>
                        <w:widowControl w:val="0"/>
                        <w:spacing w:line="680" w:lineRule="atLeast"/>
                        <w:jc w:val="both"/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</w:pPr>
                      <w:r w:rsidRPr="0045636B"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DATE:</w:t>
                      </w:r>
                    </w:p>
                    <w:p w14:paraId="191FBBA6" w14:textId="77777777" w:rsidR="005F025C" w:rsidRPr="0045636B" w:rsidRDefault="005F025C" w:rsidP="005F025C">
                      <w:pPr>
                        <w:widowControl w:val="0"/>
                        <w:spacing w:line="680" w:lineRule="atLeast"/>
                        <w:rPr>
                          <w:b/>
                          <w:color w:val="8BC63D"/>
                          <w:sz w:val="16"/>
                          <w:szCs w:val="16"/>
                        </w:rPr>
                      </w:pPr>
                      <w:r w:rsidRPr="0045636B"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TIME: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315BA9" wp14:editId="49D69DA2">
                <wp:simplePos x="0" y="0"/>
                <wp:positionH relativeFrom="column">
                  <wp:posOffset>456852</wp:posOffset>
                </wp:positionH>
                <wp:positionV relativeFrom="paragraph">
                  <wp:posOffset>3104515</wp:posOffset>
                </wp:positionV>
                <wp:extent cx="2603091" cy="2000250"/>
                <wp:effectExtent l="0" t="0" r="0" b="0"/>
                <wp:wrapNone/>
                <wp:docPr id="674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091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6F3786" w14:textId="1179A33C" w:rsidR="004D5165" w:rsidRPr="000F5683" w:rsidRDefault="004D5165" w:rsidP="00B50D18">
                            <w:pPr>
                              <w:widowControl w:val="0"/>
                              <w:spacing w:line="200" w:lineRule="atLeast"/>
                              <w:jc w:val="both"/>
                              <w:rPr>
                                <w:rFonts w:ascii="Arial Narrow" w:hAnsi="Arial Narrow"/>
                                <w:b/>
                                <w:caps/>
                                <w:color w:val="000000" w:themeColor="text1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GUEST:</w:t>
                            </w:r>
                            <w:r w:rsidR="000F5683"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04B1F1FD" w14:textId="0C7C49EC" w:rsidR="004D5165" w:rsidRPr="0045636B" w:rsidRDefault="0045636B" w:rsidP="00B50D18">
                            <w:pPr>
                              <w:widowControl w:val="0"/>
                              <w:spacing w:line="680" w:lineRule="atLeast"/>
                              <w:jc w:val="both"/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HOST</w:t>
                            </w:r>
                            <w:r w:rsidR="004D5165" w:rsidRPr="0045636B"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399D3660" w14:textId="1BAFB572" w:rsidR="004D5165" w:rsidRPr="0045636B" w:rsidRDefault="0045636B" w:rsidP="00B50D18">
                            <w:pPr>
                              <w:widowControl w:val="0"/>
                              <w:spacing w:line="680" w:lineRule="atLeast"/>
                              <w:jc w:val="both"/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place</w:t>
                            </w:r>
                            <w:r w:rsidR="004D5165" w:rsidRPr="0045636B"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5F3BD4F1" w14:textId="77777777" w:rsidR="004D5165" w:rsidRPr="0045636B" w:rsidRDefault="004D5165" w:rsidP="00B50D18">
                            <w:pPr>
                              <w:widowControl w:val="0"/>
                              <w:spacing w:line="680" w:lineRule="atLeast"/>
                              <w:jc w:val="both"/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DATE:</w:t>
                            </w:r>
                          </w:p>
                          <w:p w14:paraId="15651A1D" w14:textId="77777777" w:rsidR="004D5165" w:rsidRPr="0045636B" w:rsidRDefault="004D5165" w:rsidP="00B50D18">
                            <w:pPr>
                              <w:widowControl w:val="0"/>
                              <w:spacing w:line="680" w:lineRule="atLeast"/>
                              <w:rPr>
                                <w:b/>
                                <w:color w:val="8BC63D"/>
                                <w:sz w:val="16"/>
                                <w:szCs w:val="16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b/>
                                <w:caps/>
                                <w:color w:val="8BC63D"/>
                                <w:spacing w:val="8"/>
                                <w:sz w:val="16"/>
                                <w:szCs w:val="16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15BA9" id="_x0000_s1042" type="#_x0000_t202" style="position:absolute;margin-left:35.95pt;margin-top:244.45pt;width:204.95pt;height:157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" filled="f" fillcolor="#fffffe" stroked="f" strokecolor="#212120" insetpen="t">
                <v:textbox inset="2.88pt,2.88pt,2.88pt,2.88pt">
                  <w:txbxContent>
                    <w:p w14:paraId="4B6F3786" w14:textId="1179A33C" w:rsidR="004D5165" w:rsidRPr="000F5683" w:rsidRDefault="004D5165" w:rsidP="00B50D18">
                      <w:pPr>
                        <w:widowControl w:val="0"/>
                        <w:spacing w:line="200" w:lineRule="atLeast"/>
                        <w:jc w:val="both"/>
                        <w:rPr>
                          <w:rFonts w:ascii="Arial Narrow" w:hAnsi="Arial Narrow"/>
                          <w:b/>
                          <w:caps/>
                          <w:color w:val="000000" w:themeColor="text1"/>
                          <w:spacing w:val="8"/>
                          <w:sz w:val="16"/>
                          <w:szCs w:val="16"/>
                        </w:rPr>
                      </w:pPr>
                      <w:r w:rsidRPr="0045636B"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GUEST:</w:t>
                      </w:r>
                      <w:r w:rsidR="000F5683"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04B1F1FD" w14:textId="0C7C49EC" w:rsidR="004D5165" w:rsidRPr="0045636B" w:rsidRDefault="0045636B" w:rsidP="00B50D18">
                      <w:pPr>
                        <w:widowControl w:val="0"/>
                        <w:spacing w:line="680" w:lineRule="atLeast"/>
                        <w:jc w:val="both"/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HOST</w:t>
                      </w:r>
                      <w:r w:rsidR="004D5165" w:rsidRPr="0045636B"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:</w:t>
                      </w:r>
                    </w:p>
                    <w:p w14:paraId="399D3660" w14:textId="1BAFB572" w:rsidR="004D5165" w:rsidRPr="0045636B" w:rsidRDefault="0045636B" w:rsidP="00B50D18">
                      <w:pPr>
                        <w:widowControl w:val="0"/>
                        <w:spacing w:line="680" w:lineRule="atLeast"/>
                        <w:jc w:val="both"/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place</w:t>
                      </w:r>
                      <w:r w:rsidR="004D5165" w:rsidRPr="0045636B"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:</w:t>
                      </w:r>
                    </w:p>
                    <w:p w14:paraId="5F3BD4F1" w14:textId="77777777" w:rsidR="004D5165" w:rsidRPr="0045636B" w:rsidRDefault="004D5165" w:rsidP="00B50D18">
                      <w:pPr>
                        <w:widowControl w:val="0"/>
                        <w:spacing w:line="680" w:lineRule="atLeast"/>
                        <w:jc w:val="both"/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</w:pPr>
                      <w:r w:rsidRPr="0045636B"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DATE:</w:t>
                      </w:r>
                    </w:p>
                    <w:p w14:paraId="15651A1D" w14:textId="77777777" w:rsidR="004D5165" w:rsidRPr="0045636B" w:rsidRDefault="004D5165" w:rsidP="00B50D18">
                      <w:pPr>
                        <w:widowControl w:val="0"/>
                        <w:spacing w:line="680" w:lineRule="atLeast"/>
                        <w:rPr>
                          <w:b/>
                          <w:color w:val="8BC63D"/>
                          <w:sz w:val="16"/>
                          <w:szCs w:val="16"/>
                        </w:rPr>
                      </w:pPr>
                      <w:r w:rsidRPr="0045636B">
                        <w:rPr>
                          <w:rFonts w:ascii="Arial Narrow" w:hAnsi="Arial Narrow"/>
                          <w:b/>
                          <w:caps/>
                          <w:color w:val="8BC63D"/>
                          <w:spacing w:val="8"/>
                          <w:sz w:val="16"/>
                          <w:szCs w:val="16"/>
                        </w:rPr>
                        <w:t>TIME: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8D8148" wp14:editId="6DD0E1D8">
                <wp:simplePos x="0" y="0"/>
                <wp:positionH relativeFrom="column">
                  <wp:posOffset>5235575</wp:posOffset>
                </wp:positionH>
                <wp:positionV relativeFrom="paragraph">
                  <wp:posOffset>5462168</wp:posOffset>
                </wp:positionV>
                <wp:extent cx="4070555" cy="634181"/>
                <wp:effectExtent l="0" t="0" r="0" b="1270"/>
                <wp:wrapNone/>
                <wp:docPr id="705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555" cy="634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B0EE2F" w14:textId="77777777" w:rsidR="004D5165" w:rsidRPr="001532D4" w:rsidRDefault="004D5165" w:rsidP="001532D4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color w:val="676767"/>
                              </w:rPr>
                            </w:pPr>
                            <w:r w:rsidRPr="001532D4">
                              <w:rPr>
                                <w:rFonts w:ascii="Arial Narrow" w:hAnsi="Arial Narrow"/>
                                <w:color w:val="676767"/>
                              </w:rPr>
                              <w:t>5432 Any Street West</w:t>
                            </w:r>
                          </w:p>
                          <w:p w14:paraId="64AE7DAE" w14:textId="77777777" w:rsidR="004D5165" w:rsidRPr="001532D4" w:rsidRDefault="004D5165" w:rsidP="001532D4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color w:val="676767"/>
                              </w:rPr>
                            </w:pPr>
                            <w:r w:rsidRPr="001532D4">
                              <w:rPr>
                                <w:rFonts w:ascii="Arial Narrow" w:hAnsi="Arial Narrow"/>
                                <w:color w:val="676767"/>
                              </w:rPr>
                              <w:t>Townsville, State 54321</w:t>
                            </w:r>
                          </w:p>
                          <w:p w14:paraId="151858C0" w14:textId="0EDE7C7A" w:rsidR="004D5165" w:rsidRPr="001532D4" w:rsidRDefault="004D5165" w:rsidP="001532D4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color w:val="676767"/>
                              </w:rPr>
                            </w:pPr>
                            <w:r w:rsidRPr="001532D4">
                              <w:rPr>
                                <w:rFonts w:ascii="Arial Narrow" w:hAnsi="Arial Narrow"/>
                                <w:color w:val="676767"/>
                              </w:rPr>
                              <w:t xml:space="preserve">555.543.5432 </w:t>
                            </w:r>
                            <w:proofErr w:type="spellStart"/>
                            <w:r w:rsidRPr="001532D4">
                              <w:rPr>
                                <w:rFonts w:ascii="Arial Narrow" w:hAnsi="Arial Narrow"/>
                                <w:color w:val="676767"/>
                              </w:rPr>
                              <w:t>ph</w:t>
                            </w:r>
                            <w:proofErr w:type="spellEnd"/>
                          </w:p>
                          <w:p w14:paraId="54119A25" w14:textId="77777777" w:rsidR="004D5165" w:rsidRPr="001532D4" w:rsidRDefault="004D5165" w:rsidP="001532D4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color w:val="676767"/>
                              </w:rPr>
                            </w:pPr>
                            <w:r w:rsidRPr="001532D4">
                              <w:rPr>
                                <w:rFonts w:ascii="Arial Narrow" w:hAnsi="Arial Narrow"/>
                                <w:color w:val="676767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8148" id="_x0000_s1043" type="#_x0000_t202" style="position:absolute;margin-left:412.25pt;margin-top:430.1pt;width:320.5pt;height:4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" filled="f" fillcolor="#fffffe" stroked="f" strokecolor="#212120" insetpen="t">
                <v:textbox inset="2.88pt,2.88pt,2.88pt,2.88pt">
                  <w:txbxContent>
                    <w:p w14:paraId="7EB0EE2F" w14:textId="77777777" w:rsidR="004D5165" w:rsidRPr="001532D4" w:rsidRDefault="004D5165" w:rsidP="001532D4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 Narrow" w:hAnsi="Arial Narrow"/>
                          <w:color w:val="676767"/>
                        </w:rPr>
                      </w:pPr>
                      <w:r w:rsidRPr="001532D4">
                        <w:rPr>
                          <w:rFonts w:ascii="Arial Narrow" w:hAnsi="Arial Narrow"/>
                          <w:color w:val="676767"/>
                        </w:rPr>
                        <w:t>5432 Any Street West</w:t>
                      </w:r>
                    </w:p>
                    <w:p w14:paraId="64AE7DAE" w14:textId="77777777" w:rsidR="004D5165" w:rsidRPr="001532D4" w:rsidRDefault="004D5165" w:rsidP="001532D4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 Narrow" w:hAnsi="Arial Narrow"/>
                          <w:color w:val="676767"/>
                        </w:rPr>
                      </w:pPr>
                      <w:r w:rsidRPr="001532D4">
                        <w:rPr>
                          <w:rFonts w:ascii="Arial Narrow" w:hAnsi="Arial Narrow"/>
                          <w:color w:val="676767"/>
                        </w:rPr>
                        <w:t>Townsville, State 54321</w:t>
                      </w:r>
                    </w:p>
                    <w:p w14:paraId="151858C0" w14:textId="0EDE7C7A" w:rsidR="004D5165" w:rsidRPr="001532D4" w:rsidRDefault="004D5165" w:rsidP="001532D4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 Narrow" w:hAnsi="Arial Narrow"/>
                          <w:color w:val="676767"/>
                        </w:rPr>
                      </w:pPr>
                      <w:r w:rsidRPr="001532D4">
                        <w:rPr>
                          <w:rFonts w:ascii="Arial Narrow" w:hAnsi="Arial Narrow"/>
                          <w:color w:val="676767"/>
                        </w:rPr>
                        <w:t xml:space="preserve">555.543.5432 </w:t>
                      </w:r>
                      <w:proofErr w:type="spellStart"/>
                      <w:r w:rsidRPr="001532D4">
                        <w:rPr>
                          <w:rFonts w:ascii="Arial Narrow" w:hAnsi="Arial Narrow"/>
                          <w:color w:val="676767"/>
                        </w:rPr>
                        <w:t>ph</w:t>
                      </w:r>
                      <w:proofErr w:type="spellEnd"/>
                    </w:p>
                    <w:p w14:paraId="54119A25" w14:textId="77777777" w:rsidR="004D5165" w:rsidRPr="001532D4" w:rsidRDefault="004D5165" w:rsidP="001532D4">
                      <w:pPr>
                        <w:spacing w:line="200" w:lineRule="exact"/>
                        <w:jc w:val="center"/>
                        <w:rPr>
                          <w:rFonts w:ascii="Arial Narrow" w:hAnsi="Arial Narrow"/>
                          <w:color w:val="676767"/>
                        </w:rPr>
                      </w:pPr>
                      <w:r w:rsidRPr="001532D4">
                        <w:rPr>
                          <w:rFonts w:ascii="Arial Narrow" w:hAnsi="Arial Narrow"/>
                          <w:color w:val="676767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3E4E2C" wp14:editId="3D045BB8">
                <wp:simplePos x="0" y="0"/>
                <wp:positionH relativeFrom="column">
                  <wp:posOffset>308610</wp:posOffset>
                </wp:positionH>
                <wp:positionV relativeFrom="paragraph">
                  <wp:posOffset>6489065</wp:posOffset>
                </wp:positionV>
                <wp:extent cx="1238250" cy="53276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FDB43" w14:textId="77777777" w:rsidR="0045636B" w:rsidRDefault="0045636B" w:rsidP="004563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81BE7" wp14:editId="5C0353CB">
                                  <wp:extent cx="958645" cy="383458"/>
                                  <wp:effectExtent l="0" t="0" r="0" b="0"/>
                                  <wp:docPr id="528" name="Picture 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006" cy="392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4E2C" id="Text Box 28" o:spid="_x0000_s1044" type="#_x0000_t202" style="position:absolute;margin-left:24.3pt;margin-top:510.95pt;width:97.5pt;height:4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" filled="f" stroked="f" strokeweight=".5pt">
                <v:textbox>
                  <w:txbxContent>
                    <w:p w14:paraId="323FDB43" w14:textId="77777777" w:rsidR="0045636B" w:rsidRDefault="0045636B" w:rsidP="004563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681BE7" wp14:editId="5C0353CB">
                            <wp:extent cx="958645" cy="383458"/>
                            <wp:effectExtent l="0" t="0" r="0" b="0"/>
                            <wp:docPr id="528" name="Picture 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006" cy="392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CEC392" wp14:editId="0526783E">
                <wp:simplePos x="0" y="0"/>
                <wp:positionH relativeFrom="column">
                  <wp:posOffset>5286375</wp:posOffset>
                </wp:positionH>
                <wp:positionV relativeFrom="paragraph">
                  <wp:posOffset>6470015</wp:posOffset>
                </wp:positionV>
                <wp:extent cx="1238250" cy="5308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3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E5EF6" w14:textId="77777777" w:rsidR="0045636B" w:rsidRDefault="0045636B" w:rsidP="004563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3DE4A" wp14:editId="48C3A003">
                                  <wp:extent cx="958645" cy="383458"/>
                                  <wp:effectExtent l="0" t="0" r="0" b="0"/>
                                  <wp:docPr id="529" name="Picture 5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006" cy="392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C392" id="Text Box 30" o:spid="_x0000_s1045" type="#_x0000_t202" style="position:absolute;margin-left:416.25pt;margin-top:509.45pt;width:97.5pt;height:4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" filled="f" stroked="f" strokeweight=".5pt">
                <v:textbox>
                  <w:txbxContent>
                    <w:p w14:paraId="53BE5EF6" w14:textId="77777777" w:rsidR="0045636B" w:rsidRDefault="0045636B" w:rsidP="004563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93DE4A" wp14:editId="48C3A003">
                            <wp:extent cx="958645" cy="383458"/>
                            <wp:effectExtent l="0" t="0" r="0" b="0"/>
                            <wp:docPr id="529" name="Picture 5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006" cy="392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420EC8D" wp14:editId="0C4D1B8C">
                <wp:simplePos x="0" y="0"/>
                <wp:positionH relativeFrom="column">
                  <wp:posOffset>2727960</wp:posOffset>
                </wp:positionH>
                <wp:positionV relativeFrom="paragraph">
                  <wp:posOffset>6789420</wp:posOffset>
                </wp:positionV>
                <wp:extent cx="1429385" cy="233680"/>
                <wp:effectExtent l="0" t="0" r="0" b="0"/>
                <wp:wrapNone/>
                <wp:docPr id="667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33D9A6" w14:textId="05E37927" w:rsidR="004D5165" w:rsidRPr="0045636B" w:rsidRDefault="0045636B" w:rsidP="0045636B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 Narrow" w:hAnsi="Arial Narrow"/>
                                <w:color w:val="8BC63D"/>
                                <w:sz w:val="18"/>
                                <w:szCs w:val="18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18"/>
                                <w:szCs w:val="18"/>
                              </w:rPr>
                              <w:t>anytime | anyw</w:t>
                            </w:r>
                            <w:r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18"/>
                                <w:szCs w:val="18"/>
                              </w:rPr>
                              <w:t>h</w:t>
                            </w:r>
                            <w:r w:rsidRPr="0045636B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18"/>
                                <w:szCs w:val="18"/>
                              </w:rPr>
                              <w:t>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0EC8D" id="_x0000_s1046" type="#_x0000_t202" style="position:absolute;margin-left:214.8pt;margin-top:534.6pt;width:112.55pt;height:18.4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" filled="f" fillcolor="#fffffe" stroked="f" strokecolor="#212120" insetpen="t">
                <v:textbox inset="2.88pt,2.88pt,2.88pt,2.88pt">
                  <w:txbxContent>
                    <w:p w14:paraId="6733D9A6" w14:textId="05E37927" w:rsidR="004D5165" w:rsidRPr="0045636B" w:rsidRDefault="0045636B" w:rsidP="0045636B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 Narrow" w:hAnsi="Arial Narrow"/>
                          <w:color w:val="8BC63D"/>
                          <w:sz w:val="18"/>
                          <w:szCs w:val="18"/>
                        </w:rPr>
                      </w:pPr>
                      <w:r w:rsidRPr="0045636B">
                        <w:rPr>
                          <w:rFonts w:ascii="Arial Narrow" w:hAnsi="Arial Narrow"/>
                          <w:color w:val="8BC63D"/>
                          <w:spacing w:val="16"/>
                          <w:sz w:val="18"/>
                          <w:szCs w:val="18"/>
                        </w:rPr>
                        <w:t>anytime | anyw</w:t>
                      </w:r>
                      <w:r>
                        <w:rPr>
                          <w:rFonts w:ascii="Arial Narrow" w:hAnsi="Arial Narrow"/>
                          <w:color w:val="8BC63D"/>
                          <w:spacing w:val="16"/>
                          <w:sz w:val="18"/>
                          <w:szCs w:val="18"/>
                        </w:rPr>
                        <w:t>h</w:t>
                      </w:r>
                      <w:r w:rsidRPr="0045636B">
                        <w:rPr>
                          <w:rFonts w:ascii="Arial Narrow" w:hAnsi="Arial Narrow"/>
                          <w:color w:val="8BC63D"/>
                          <w:spacing w:val="16"/>
                          <w:sz w:val="18"/>
                          <w:szCs w:val="18"/>
                        </w:rPr>
                        <w:t>ere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38A5DE6" wp14:editId="1822DB8B">
                <wp:simplePos x="0" y="0"/>
                <wp:positionH relativeFrom="column">
                  <wp:posOffset>2462530</wp:posOffset>
                </wp:positionH>
                <wp:positionV relativeFrom="paragraph">
                  <wp:posOffset>6539230</wp:posOffset>
                </wp:positionV>
                <wp:extent cx="1751965" cy="323850"/>
                <wp:effectExtent l="0" t="0" r="635" b="0"/>
                <wp:wrapNone/>
                <wp:docPr id="659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96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4FD224" w14:textId="302E8D59" w:rsidR="004D5165" w:rsidRDefault="0045636B" w:rsidP="0045636B">
                            <w:pPr>
                              <w:widowControl w:val="0"/>
                              <w:spacing w:line="320" w:lineRule="exact"/>
                              <w:jc w:val="right"/>
                              <w:rPr>
                                <w:rFonts w:ascii="Arial Narrow" w:hAnsi="Arial Narrow"/>
                                <w:color w:val="FFFFF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E"/>
                                <w:spacing w:val="20"/>
                                <w:sz w:val="36"/>
                                <w:szCs w:val="36"/>
                              </w:rPr>
                              <w:t>disciple-making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A5DE6" id="_x0000_s1047" type="#_x0000_t202" style="position:absolute;margin-left:193.9pt;margin-top:514.9pt;width:137.95pt;height:25.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" filled="f" fillcolor="#fffffe" stroked="f" strokecolor="#212120" insetpen="t">
                <v:textbox inset="2.88pt,2.88pt,2.88pt,2.88pt">
                  <w:txbxContent>
                    <w:p w14:paraId="1A4FD224" w14:textId="302E8D59" w:rsidR="004D5165" w:rsidRDefault="0045636B" w:rsidP="0045636B">
                      <w:pPr>
                        <w:widowControl w:val="0"/>
                        <w:spacing w:line="320" w:lineRule="exact"/>
                        <w:jc w:val="right"/>
                        <w:rPr>
                          <w:rFonts w:ascii="Arial Narrow" w:hAnsi="Arial Narrow"/>
                          <w:color w:val="FFFFFE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color w:val="FFFFFE"/>
                          <w:spacing w:val="20"/>
                          <w:sz w:val="36"/>
                          <w:szCs w:val="36"/>
                        </w:rPr>
                        <w:t>disciple-making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3EB977" wp14:editId="16B42602">
                <wp:simplePos x="0" y="0"/>
                <wp:positionH relativeFrom="column">
                  <wp:posOffset>7742555</wp:posOffset>
                </wp:positionH>
                <wp:positionV relativeFrom="paragraph">
                  <wp:posOffset>6773545</wp:posOffset>
                </wp:positionV>
                <wp:extent cx="1525270" cy="233680"/>
                <wp:effectExtent l="0" t="0" r="0" b="0"/>
                <wp:wrapNone/>
                <wp:docPr id="697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C683CA" w14:textId="62BF3987" w:rsidR="004D5165" w:rsidRPr="0045636B" w:rsidRDefault="0045636B" w:rsidP="0045636B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 Narrow" w:hAnsi="Arial Narrow"/>
                                <w:color w:val="8BC63D"/>
                                <w:sz w:val="18"/>
                                <w:szCs w:val="18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color w:val="8BC63D"/>
                                <w:spacing w:val="16"/>
                                <w:sz w:val="18"/>
                                <w:szCs w:val="18"/>
                              </w:rPr>
                              <w:t>anytime | anywhere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EB977" id="_x0000_s1048" type="#_x0000_t202" style="position:absolute;margin-left:609.65pt;margin-top:533.35pt;width:120.1pt;height:18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" filled="f" fillcolor="#fffffe" stroked="f" strokecolor="#212120" insetpen="t">
                <v:textbox inset="2.88pt,2.88pt,2.88pt,2.88pt">
                  <w:txbxContent>
                    <w:p w14:paraId="1DC683CA" w14:textId="62BF3987" w:rsidR="004D5165" w:rsidRPr="0045636B" w:rsidRDefault="0045636B" w:rsidP="0045636B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 Narrow" w:hAnsi="Arial Narrow"/>
                          <w:color w:val="8BC63D"/>
                          <w:sz w:val="18"/>
                          <w:szCs w:val="18"/>
                        </w:rPr>
                      </w:pPr>
                      <w:r w:rsidRPr="0045636B">
                        <w:rPr>
                          <w:rFonts w:ascii="Arial Narrow" w:hAnsi="Arial Narrow"/>
                          <w:color w:val="8BC63D"/>
                          <w:spacing w:val="16"/>
                          <w:sz w:val="18"/>
                          <w:szCs w:val="18"/>
                        </w:rPr>
                        <w:t>anytime | anywhere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F04943" wp14:editId="3ECB421D">
                <wp:simplePos x="0" y="0"/>
                <wp:positionH relativeFrom="column">
                  <wp:posOffset>7742555</wp:posOffset>
                </wp:positionH>
                <wp:positionV relativeFrom="paragraph">
                  <wp:posOffset>6523990</wp:posOffset>
                </wp:positionV>
                <wp:extent cx="1605280" cy="323215"/>
                <wp:effectExtent l="0" t="0" r="0" b="0"/>
                <wp:wrapNone/>
                <wp:docPr id="689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41AA30" w14:textId="2CCF60E0" w:rsidR="004D5165" w:rsidRDefault="0045636B" w:rsidP="004D5165">
                            <w:pPr>
                              <w:widowControl w:val="0"/>
                              <w:spacing w:line="320" w:lineRule="exact"/>
                              <w:rPr>
                                <w:rFonts w:ascii="Arial Narrow" w:hAnsi="Arial Narrow"/>
                                <w:color w:val="FFFFF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E"/>
                                <w:spacing w:val="20"/>
                                <w:sz w:val="36"/>
                                <w:szCs w:val="36"/>
                              </w:rPr>
                              <w:t>disciple-making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04943" id="_x0000_s1049" type="#_x0000_t202" style="position:absolute;margin-left:609.65pt;margin-top:513.7pt;width:126.4pt;height:25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" filled="f" fillcolor="#fffffe" stroked="f" strokecolor="#212120" insetpen="t">
                <v:textbox inset="2.88pt,2.88pt,2.88pt,2.88pt">
                  <w:txbxContent>
                    <w:p w14:paraId="5341AA30" w14:textId="2CCF60E0" w:rsidR="004D5165" w:rsidRDefault="0045636B" w:rsidP="004D5165">
                      <w:pPr>
                        <w:widowControl w:val="0"/>
                        <w:spacing w:line="320" w:lineRule="exact"/>
                        <w:rPr>
                          <w:rFonts w:ascii="Arial Narrow" w:hAnsi="Arial Narrow"/>
                          <w:color w:val="FFFFFE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color w:val="FFFFFE"/>
                          <w:spacing w:val="20"/>
                          <w:sz w:val="36"/>
                          <w:szCs w:val="36"/>
                        </w:rPr>
                        <w:t>disciple-making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603258" wp14:editId="38B2CF66">
                <wp:simplePos x="0" y="0"/>
                <wp:positionH relativeFrom="column">
                  <wp:posOffset>5235575</wp:posOffset>
                </wp:positionH>
                <wp:positionV relativeFrom="paragraph">
                  <wp:posOffset>6258560</wp:posOffset>
                </wp:positionV>
                <wp:extent cx="4114800" cy="914400"/>
                <wp:effectExtent l="0" t="0" r="0" b="0"/>
                <wp:wrapNone/>
                <wp:docPr id="687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9144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7D734E" id="Rectangle 591" o:spid="_x0000_s1026" style="position:absolute;margin-left:412.25pt;margin-top:492.8pt;width:324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" fillcolor="#2e3640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DC3CE7A" wp14:editId="4B02ECB9">
                <wp:simplePos x="0" y="0"/>
                <wp:positionH relativeFrom="column">
                  <wp:posOffset>228600</wp:posOffset>
                </wp:positionH>
                <wp:positionV relativeFrom="paragraph">
                  <wp:posOffset>6274189</wp:posOffset>
                </wp:positionV>
                <wp:extent cx="4114800" cy="914400"/>
                <wp:effectExtent l="0" t="0" r="0" b="0"/>
                <wp:wrapNone/>
                <wp:docPr id="657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9144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C6A3F4" id="Rectangle 591" o:spid="_x0000_s1026" style="position:absolute;margin-left:18pt;margin-top:494.05pt;width:324pt;height:1in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" fillcolor="#2e3640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AAA668" wp14:editId="43E7212E">
                <wp:simplePos x="0" y="0"/>
                <wp:positionH relativeFrom="column">
                  <wp:posOffset>5420995</wp:posOffset>
                </wp:positionH>
                <wp:positionV relativeFrom="paragraph">
                  <wp:posOffset>1840230</wp:posOffset>
                </wp:positionV>
                <wp:extent cx="3886200" cy="742950"/>
                <wp:effectExtent l="0" t="0" r="0" b="0"/>
                <wp:wrapNone/>
                <wp:docPr id="688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DC2DE6" w14:textId="6698FB16" w:rsidR="00873A11" w:rsidRPr="0045636B" w:rsidRDefault="00873A11" w:rsidP="00752595">
                            <w:pPr>
                              <w:widowControl w:val="0"/>
                              <w:ind w:right="-27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2E3640"/>
                                <w:sz w:val="44"/>
                                <w:szCs w:val="44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b/>
                                <w:bCs/>
                                <w:color w:val="2E3640"/>
                                <w:sz w:val="44"/>
                                <w:szCs w:val="44"/>
                              </w:rPr>
                              <w:t xml:space="preserve">disciple-making is </w:t>
                            </w:r>
                            <w:r w:rsidR="001532D4" w:rsidRPr="001532D4">
                              <w:rPr>
                                <w:rFonts w:ascii="Arial Narrow" w:hAnsi="Arial Narrow"/>
                                <w:b/>
                                <w:bCs/>
                                <w:color w:val="8BC63D"/>
                                <w:sz w:val="44"/>
                                <w:szCs w:val="44"/>
                              </w:rPr>
                              <w:t>NOT</w:t>
                            </w:r>
                            <w:r w:rsidR="001532D4">
                              <w:rPr>
                                <w:rFonts w:ascii="Arial Narrow" w:hAnsi="Arial Narrow"/>
                                <w:b/>
                                <w:bCs/>
                                <w:color w:val="2E364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5636B">
                              <w:rPr>
                                <w:rFonts w:ascii="Arial Narrow" w:hAnsi="Arial Narrow"/>
                                <w:b/>
                                <w:bCs/>
                                <w:color w:val="2E3640"/>
                                <w:sz w:val="44"/>
                                <w:szCs w:val="44"/>
                              </w:rPr>
                              <w:t>a program</w:t>
                            </w:r>
                            <w:r w:rsidRPr="0045636B">
                              <w:rPr>
                                <w:rFonts w:ascii="Arial Narrow" w:hAnsi="Arial Narrow"/>
                                <w:b/>
                                <w:bCs/>
                                <w:color w:val="2E3640"/>
                                <w:sz w:val="44"/>
                                <w:szCs w:val="44"/>
                              </w:rPr>
                              <w:br/>
                              <w:t>it’s a lifestyle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AA668" id="Text Box 592" o:spid="_x0000_s1050" type="#_x0000_t202" style="position:absolute;margin-left:426.85pt;margin-top:144.9pt;width:306pt;height:5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" filled="f" fillcolor="#fffffe" stroked="f" strokecolor="#212120" insetpen="t">
                <v:textbox inset="2.88pt,2.88pt,2.88pt,2.88pt">
                  <w:txbxContent>
                    <w:p w14:paraId="1EDC2DE6" w14:textId="6698FB16" w:rsidR="00873A11" w:rsidRPr="0045636B" w:rsidRDefault="00873A11" w:rsidP="00752595">
                      <w:pPr>
                        <w:widowControl w:val="0"/>
                        <w:ind w:right="-27"/>
                        <w:jc w:val="right"/>
                        <w:rPr>
                          <w:rFonts w:ascii="Arial Narrow" w:hAnsi="Arial Narrow"/>
                          <w:b/>
                          <w:bCs/>
                          <w:color w:val="2E3640"/>
                          <w:sz w:val="44"/>
                          <w:szCs w:val="44"/>
                        </w:rPr>
                      </w:pPr>
                      <w:r w:rsidRPr="0045636B">
                        <w:rPr>
                          <w:rFonts w:ascii="Arial Narrow" w:hAnsi="Arial Narrow"/>
                          <w:b/>
                          <w:bCs/>
                          <w:color w:val="2E3640"/>
                          <w:sz w:val="44"/>
                          <w:szCs w:val="44"/>
                        </w:rPr>
                        <w:t xml:space="preserve">disciple-making is </w:t>
                      </w:r>
                      <w:r w:rsidR="001532D4" w:rsidRPr="001532D4">
                        <w:rPr>
                          <w:rFonts w:ascii="Arial Narrow" w:hAnsi="Arial Narrow"/>
                          <w:b/>
                          <w:bCs/>
                          <w:color w:val="8BC63D"/>
                          <w:sz w:val="44"/>
                          <w:szCs w:val="44"/>
                        </w:rPr>
                        <w:t>NOT</w:t>
                      </w:r>
                      <w:r w:rsidR="001532D4">
                        <w:rPr>
                          <w:rFonts w:ascii="Arial Narrow" w:hAnsi="Arial Narrow"/>
                          <w:b/>
                          <w:bCs/>
                          <w:color w:val="2E3640"/>
                          <w:sz w:val="44"/>
                          <w:szCs w:val="44"/>
                        </w:rPr>
                        <w:t xml:space="preserve"> </w:t>
                      </w:r>
                      <w:r w:rsidRPr="0045636B">
                        <w:rPr>
                          <w:rFonts w:ascii="Arial Narrow" w:hAnsi="Arial Narrow"/>
                          <w:b/>
                          <w:bCs/>
                          <w:color w:val="2E3640"/>
                          <w:sz w:val="44"/>
                          <w:szCs w:val="44"/>
                        </w:rPr>
                        <w:t>a program</w:t>
                      </w:r>
                      <w:r w:rsidRPr="0045636B">
                        <w:rPr>
                          <w:rFonts w:ascii="Arial Narrow" w:hAnsi="Arial Narrow"/>
                          <w:b/>
                          <w:bCs/>
                          <w:color w:val="2E3640"/>
                          <w:sz w:val="44"/>
                          <w:szCs w:val="44"/>
                        </w:rPr>
                        <w:br/>
                        <w:t>it’s a lifestyle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E22750D" wp14:editId="14F0C991">
                <wp:simplePos x="0" y="0"/>
                <wp:positionH relativeFrom="column">
                  <wp:posOffset>413385</wp:posOffset>
                </wp:positionH>
                <wp:positionV relativeFrom="paragraph">
                  <wp:posOffset>1851414</wp:posOffset>
                </wp:positionV>
                <wp:extent cx="3886200" cy="742950"/>
                <wp:effectExtent l="0" t="0" r="0" b="0"/>
                <wp:wrapNone/>
                <wp:docPr id="658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3190B4" w14:textId="4CD8CAF8" w:rsidR="004D5165" w:rsidRPr="0045636B" w:rsidRDefault="00E07C44" w:rsidP="00752595">
                            <w:pPr>
                              <w:widowControl w:val="0"/>
                              <w:ind w:right="-26"/>
                              <w:jc w:val="right"/>
                              <w:rPr>
                                <w:b/>
                                <w:bCs/>
                                <w:color w:val="2E3640"/>
                                <w:sz w:val="44"/>
                                <w:szCs w:val="44"/>
                              </w:rPr>
                            </w:pPr>
                            <w:r w:rsidRPr="0045636B">
                              <w:rPr>
                                <w:rFonts w:ascii="Arial Narrow" w:hAnsi="Arial Narrow"/>
                                <w:b/>
                                <w:bCs/>
                                <w:color w:val="2E3640"/>
                                <w:sz w:val="44"/>
                                <w:szCs w:val="44"/>
                              </w:rPr>
                              <w:t xml:space="preserve">disciple-making is </w:t>
                            </w:r>
                            <w:r w:rsidR="001532D4" w:rsidRPr="001532D4">
                              <w:rPr>
                                <w:rFonts w:ascii="Arial Narrow" w:hAnsi="Arial Narrow"/>
                                <w:b/>
                                <w:bCs/>
                                <w:color w:val="8BC63D"/>
                                <w:sz w:val="44"/>
                                <w:szCs w:val="44"/>
                              </w:rPr>
                              <w:t>NOT</w:t>
                            </w:r>
                            <w:r w:rsidRPr="0045636B">
                              <w:rPr>
                                <w:rFonts w:ascii="Arial Narrow" w:hAnsi="Arial Narrow"/>
                                <w:b/>
                                <w:bCs/>
                                <w:color w:val="2E3640"/>
                                <w:sz w:val="44"/>
                                <w:szCs w:val="44"/>
                              </w:rPr>
                              <w:t xml:space="preserve"> a program </w:t>
                            </w:r>
                            <w:r w:rsidRPr="0045636B">
                              <w:rPr>
                                <w:rFonts w:ascii="Arial Narrow" w:hAnsi="Arial Narrow"/>
                                <w:b/>
                                <w:bCs/>
                                <w:color w:val="2E3640"/>
                                <w:sz w:val="44"/>
                                <w:szCs w:val="44"/>
                              </w:rPr>
                              <w:br/>
                              <w:t>it’s a lifestyle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2750D" id="_x0000_s1051" type="#_x0000_t202" style="position:absolute;margin-left:32.55pt;margin-top:145.8pt;width:306pt;height:58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" filled="f" fillcolor="#fffffe" stroked="f" strokecolor="#212120" insetpen="t">
                <v:textbox inset="2.88pt,2.88pt,2.88pt,2.88pt">
                  <w:txbxContent>
                    <w:p w14:paraId="413190B4" w14:textId="4CD8CAF8" w:rsidR="004D5165" w:rsidRPr="0045636B" w:rsidRDefault="00E07C44" w:rsidP="00752595">
                      <w:pPr>
                        <w:widowControl w:val="0"/>
                        <w:ind w:right="-26"/>
                        <w:jc w:val="right"/>
                        <w:rPr>
                          <w:b/>
                          <w:bCs/>
                          <w:color w:val="2E3640"/>
                          <w:sz w:val="44"/>
                          <w:szCs w:val="44"/>
                        </w:rPr>
                      </w:pPr>
                      <w:r w:rsidRPr="0045636B">
                        <w:rPr>
                          <w:rFonts w:ascii="Arial Narrow" w:hAnsi="Arial Narrow"/>
                          <w:b/>
                          <w:bCs/>
                          <w:color w:val="2E3640"/>
                          <w:sz w:val="44"/>
                          <w:szCs w:val="44"/>
                        </w:rPr>
                        <w:t xml:space="preserve">disciple-making is </w:t>
                      </w:r>
                      <w:r w:rsidR="001532D4" w:rsidRPr="001532D4">
                        <w:rPr>
                          <w:rFonts w:ascii="Arial Narrow" w:hAnsi="Arial Narrow"/>
                          <w:b/>
                          <w:bCs/>
                          <w:color w:val="8BC63D"/>
                          <w:sz w:val="44"/>
                          <w:szCs w:val="44"/>
                        </w:rPr>
                        <w:t>NOT</w:t>
                      </w:r>
                      <w:r w:rsidRPr="0045636B">
                        <w:rPr>
                          <w:rFonts w:ascii="Arial Narrow" w:hAnsi="Arial Narrow"/>
                          <w:b/>
                          <w:bCs/>
                          <w:color w:val="2E3640"/>
                          <w:sz w:val="44"/>
                          <w:szCs w:val="44"/>
                        </w:rPr>
                        <w:t xml:space="preserve"> a program </w:t>
                      </w:r>
                      <w:r w:rsidRPr="0045636B">
                        <w:rPr>
                          <w:rFonts w:ascii="Arial Narrow" w:hAnsi="Arial Narrow"/>
                          <w:b/>
                          <w:bCs/>
                          <w:color w:val="2E3640"/>
                          <w:sz w:val="44"/>
                          <w:szCs w:val="44"/>
                        </w:rPr>
                        <w:br/>
                        <w:t>it’s a lifestyle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E444654" wp14:editId="747169B5">
                <wp:simplePos x="0" y="0"/>
                <wp:positionH relativeFrom="column">
                  <wp:posOffset>5235575</wp:posOffset>
                </wp:positionH>
                <wp:positionV relativeFrom="paragraph">
                  <wp:posOffset>941705</wp:posOffset>
                </wp:positionV>
                <wp:extent cx="4114800" cy="582930"/>
                <wp:effectExtent l="0" t="0" r="0" b="1270"/>
                <wp:wrapNone/>
                <wp:docPr id="699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582930"/>
                          <a:chOff x="1078991" y="1078350"/>
                          <a:chExt cx="46030" cy="6521"/>
                        </a:xfrm>
                      </wpg:grpSpPr>
                      <wps:wsp>
                        <wps:cNvPr id="700" name="Freeform 604"/>
                        <wps:cNvSpPr>
                          <a:spLocks/>
                        </wps:cNvSpPr>
                        <wps:spPr bwMode="auto">
                          <a:xfrm>
                            <a:off x="1078991" y="1078350"/>
                            <a:ext cx="46031" cy="5435"/>
                          </a:xfrm>
                          <a:custGeom>
                            <a:avLst/>
                            <a:gdLst>
                              <a:gd name="T0" fmla="*/ 990 w 1440"/>
                              <a:gd name="T1" fmla="*/ 68 h 170"/>
                              <a:gd name="T2" fmla="*/ 420 w 1440"/>
                              <a:gd name="T3" fmla="*/ 8 h 170"/>
                              <a:gd name="T4" fmla="*/ 0 w 1440"/>
                              <a:gd name="T5" fmla="*/ 7 h 170"/>
                              <a:gd name="T6" fmla="*/ 0 w 1440"/>
                              <a:gd name="T7" fmla="*/ 9 h 170"/>
                              <a:gd name="T8" fmla="*/ 420 w 1440"/>
                              <a:gd name="T9" fmla="*/ 10 h 170"/>
                              <a:gd name="T10" fmla="*/ 1440 w 1440"/>
                              <a:gd name="T11" fmla="*/ 170 h 170"/>
                              <a:gd name="T12" fmla="*/ 1440 w 1440"/>
                              <a:gd name="T13" fmla="*/ 168 h 170"/>
                              <a:gd name="T14" fmla="*/ 990 w 1440"/>
                              <a:gd name="T15" fmla="*/ 68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0" h="170">
                                <a:moveTo>
                                  <a:pt x="990" y="68"/>
                                </a:moveTo>
                                <a:cubicBezTo>
                                  <a:pt x="805" y="38"/>
                                  <a:pt x="614" y="18"/>
                                  <a:pt x="420" y="8"/>
                                </a:cubicBezTo>
                                <a:cubicBezTo>
                                  <a:pt x="244" y="0"/>
                                  <a:pt x="98" y="3"/>
                                  <a:pt x="0" y="7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98" y="5"/>
                                  <a:pt x="244" y="2"/>
                                  <a:pt x="420" y="10"/>
                                </a:cubicBezTo>
                                <a:cubicBezTo>
                                  <a:pt x="680" y="23"/>
                                  <a:pt x="1052" y="61"/>
                                  <a:pt x="1440" y="170"/>
                                </a:cubicBezTo>
                                <a:cubicBezTo>
                                  <a:pt x="1440" y="168"/>
                                  <a:pt x="1440" y="168"/>
                                  <a:pt x="1440" y="168"/>
                                </a:cubicBezTo>
                                <a:cubicBezTo>
                                  <a:pt x="1296" y="128"/>
                                  <a:pt x="1146" y="94"/>
                                  <a:pt x="990" y="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B6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05"/>
                        <wps:cNvSpPr>
                          <a:spLocks/>
                        </wps:cNvSpPr>
                        <wps:spPr bwMode="auto">
                          <a:xfrm>
                            <a:off x="1078991" y="1078734"/>
                            <a:ext cx="46031" cy="5818"/>
                          </a:xfrm>
                          <a:custGeom>
                            <a:avLst/>
                            <a:gdLst>
                              <a:gd name="T0" fmla="*/ 1440 w 1440"/>
                              <a:gd name="T1" fmla="*/ 176 h 182"/>
                              <a:gd name="T2" fmla="*/ 1440 w 1440"/>
                              <a:gd name="T3" fmla="*/ 174 h 182"/>
                              <a:gd name="T4" fmla="*/ 1256 w 1440"/>
                              <a:gd name="T5" fmla="*/ 131 h 182"/>
                              <a:gd name="T6" fmla="*/ 988 w 1440"/>
                              <a:gd name="T7" fmla="*/ 75 h 182"/>
                              <a:gd name="T8" fmla="*/ 419 w 1440"/>
                              <a:gd name="T9" fmla="*/ 10 h 182"/>
                              <a:gd name="T10" fmla="*/ 0 w 1440"/>
                              <a:gd name="T11" fmla="*/ 4 h 182"/>
                              <a:gd name="T12" fmla="*/ 0 w 1440"/>
                              <a:gd name="T13" fmla="*/ 6 h 182"/>
                              <a:gd name="T14" fmla="*/ 419 w 1440"/>
                              <a:gd name="T15" fmla="*/ 12 h 182"/>
                              <a:gd name="T16" fmla="*/ 1185 w 1440"/>
                              <a:gd name="T17" fmla="*/ 116 h 182"/>
                              <a:gd name="T18" fmla="*/ 1000 w 1440"/>
                              <a:gd name="T19" fmla="*/ 85 h 182"/>
                              <a:gd name="T20" fmla="*/ 429 w 1440"/>
                              <a:gd name="T21" fmla="*/ 35 h 182"/>
                              <a:gd name="T22" fmla="*/ 0 w 1440"/>
                              <a:gd name="T23" fmla="*/ 41 h 182"/>
                              <a:gd name="T24" fmla="*/ 0 w 1440"/>
                              <a:gd name="T25" fmla="*/ 43 h 182"/>
                              <a:gd name="T26" fmla="*/ 429 w 1440"/>
                              <a:gd name="T27" fmla="*/ 37 h 182"/>
                              <a:gd name="T28" fmla="*/ 1256 w 1440"/>
                              <a:gd name="T29" fmla="*/ 133 h 182"/>
                              <a:gd name="T30" fmla="*/ 1440 w 1440"/>
                              <a:gd name="T31" fmla="*/ 182 h 182"/>
                              <a:gd name="T32" fmla="*/ 1440 w 1440"/>
                              <a:gd name="T33" fmla="*/ 180 h 182"/>
                              <a:gd name="T34" fmla="*/ 1324 w 1440"/>
                              <a:gd name="T35" fmla="*/ 148 h 182"/>
                              <a:gd name="T36" fmla="*/ 1440 w 1440"/>
                              <a:gd name="T37" fmla="*/ 176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40" h="182">
                                <a:moveTo>
                                  <a:pt x="1440" y="176"/>
                                </a:moveTo>
                                <a:cubicBezTo>
                                  <a:pt x="1440" y="174"/>
                                  <a:pt x="1440" y="174"/>
                                  <a:pt x="1440" y="174"/>
                                </a:cubicBezTo>
                                <a:cubicBezTo>
                                  <a:pt x="1380" y="159"/>
                                  <a:pt x="1319" y="144"/>
                                  <a:pt x="1256" y="131"/>
                                </a:cubicBezTo>
                                <a:cubicBezTo>
                                  <a:pt x="1169" y="110"/>
                                  <a:pt x="1079" y="91"/>
                                  <a:pt x="988" y="75"/>
                                </a:cubicBezTo>
                                <a:cubicBezTo>
                                  <a:pt x="804" y="42"/>
                                  <a:pt x="613" y="20"/>
                                  <a:pt x="419" y="10"/>
                                </a:cubicBezTo>
                                <a:cubicBezTo>
                                  <a:pt x="244" y="0"/>
                                  <a:pt x="98" y="1"/>
                                  <a:pt x="0" y="4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98" y="3"/>
                                  <a:pt x="244" y="2"/>
                                  <a:pt x="419" y="12"/>
                                </a:cubicBezTo>
                                <a:cubicBezTo>
                                  <a:pt x="621" y="23"/>
                                  <a:pt x="892" y="51"/>
                                  <a:pt x="1185" y="116"/>
                                </a:cubicBezTo>
                                <a:cubicBezTo>
                                  <a:pt x="1124" y="105"/>
                                  <a:pt x="1062" y="94"/>
                                  <a:pt x="1000" y="85"/>
                                </a:cubicBezTo>
                                <a:cubicBezTo>
                                  <a:pt x="815" y="57"/>
                                  <a:pt x="623" y="41"/>
                                  <a:pt x="429" y="35"/>
                                </a:cubicBezTo>
                                <a:cubicBezTo>
                                  <a:pt x="248" y="29"/>
                                  <a:pt x="98" y="35"/>
                                  <a:pt x="0" y="41"/>
                                </a:cubicBezTo>
                                <a:cubicBezTo>
                                  <a:pt x="0" y="43"/>
                                  <a:pt x="0" y="43"/>
                                  <a:pt x="0" y="43"/>
                                </a:cubicBezTo>
                                <a:cubicBezTo>
                                  <a:pt x="98" y="37"/>
                                  <a:pt x="247" y="31"/>
                                  <a:pt x="429" y="37"/>
                                </a:cubicBezTo>
                                <a:cubicBezTo>
                                  <a:pt x="645" y="43"/>
                                  <a:pt x="939" y="66"/>
                                  <a:pt x="1256" y="133"/>
                                </a:cubicBezTo>
                                <a:cubicBezTo>
                                  <a:pt x="1317" y="148"/>
                                  <a:pt x="1378" y="164"/>
                                  <a:pt x="1440" y="182"/>
                                </a:cubicBezTo>
                                <a:cubicBezTo>
                                  <a:pt x="1440" y="180"/>
                                  <a:pt x="1440" y="180"/>
                                  <a:pt x="1440" y="180"/>
                                </a:cubicBezTo>
                                <a:cubicBezTo>
                                  <a:pt x="1402" y="169"/>
                                  <a:pt x="1363" y="158"/>
                                  <a:pt x="1324" y="148"/>
                                </a:cubicBezTo>
                                <a:cubicBezTo>
                                  <a:pt x="1363" y="157"/>
                                  <a:pt x="1401" y="166"/>
                                  <a:pt x="1440" y="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606"/>
                        <wps:cNvSpPr>
                          <a:spLocks/>
                        </wps:cNvSpPr>
                        <wps:spPr bwMode="auto">
                          <a:xfrm>
                            <a:off x="1078991" y="1078926"/>
                            <a:ext cx="46031" cy="5370"/>
                          </a:xfrm>
                          <a:custGeom>
                            <a:avLst/>
                            <a:gdLst>
                              <a:gd name="T0" fmla="*/ 417 w 1440"/>
                              <a:gd name="T1" fmla="*/ 9 h 168"/>
                              <a:gd name="T2" fmla="*/ 1440 w 1440"/>
                              <a:gd name="T3" fmla="*/ 168 h 168"/>
                              <a:gd name="T4" fmla="*/ 1440 w 1440"/>
                              <a:gd name="T5" fmla="*/ 166 h 168"/>
                              <a:gd name="T6" fmla="*/ 987 w 1440"/>
                              <a:gd name="T7" fmla="*/ 66 h 168"/>
                              <a:gd name="T8" fmla="*/ 417 w 1440"/>
                              <a:gd name="T9" fmla="*/ 7 h 168"/>
                              <a:gd name="T10" fmla="*/ 0 w 1440"/>
                              <a:gd name="T11" fmla="*/ 6 h 168"/>
                              <a:gd name="T12" fmla="*/ 0 w 1440"/>
                              <a:gd name="T13" fmla="*/ 8 h 168"/>
                              <a:gd name="T14" fmla="*/ 417 w 1440"/>
                              <a:gd name="T15" fmla="*/ 9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0" h="168">
                                <a:moveTo>
                                  <a:pt x="417" y="9"/>
                                </a:moveTo>
                                <a:cubicBezTo>
                                  <a:pt x="678" y="21"/>
                                  <a:pt x="1051" y="59"/>
                                  <a:pt x="1440" y="168"/>
                                </a:cubicBezTo>
                                <a:cubicBezTo>
                                  <a:pt x="1440" y="166"/>
                                  <a:pt x="1440" y="166"/>
                                  <a:pt x="1440" y="166"/>
                                </a:cubicBezTo>
                                <a:cubicBezTo>
                                  <a:pt x="1296" y="125"/>
                                  <a:pt x="1144" y="92"/>
                                  <a:pt x="987" y="66"/>
                                </a:cubicBezTo>
                                <a:cubicBezTo>
                                  <a:pt x="803" y="36"/>
                                  <a:pt x="611" y="16"/>
                                  <a:pt x="417" y="7"/>
                                </a:cubicBezTo>
                                <a:cubicBezTo>
                                  <a:pt x="243" y="0"/>
                                  <a:pt x="98" y="2"/>
                                  <a:pt x="0" y="6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98" y="4"/>
                                  <a:pt x="243" y="2"/>
                                  <a:pt x="417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07"/>
                        <wps:cNvSpPr>
                          <a:spLocks/>
                        </wps:cNvSpPr>
                        <wps:spPr bwMode="auto">
                          <a:xfrm>
                            <a:off x="1078991" y="1079373"/>
                            <a:ext cx="46031" cy="5498"/>
                          </a:xfrm>
                          <a:custGeom>
                            <a:avLst/>
                            <a:gdLst>
                              <a:gd name="T0" fmla="*/ 413 w 1440"/>
                              <a:gd name="T1" fmla="*/ 8 h 172"/>
                              <a:gd name="T2" fmla="*/ 0 w 1440"/>
                              <a:gd name="T3" fmla="*/ 6 h 172"/>
                              <a:gd name="T4" fmla="*/ 0 w 1440"/>
                              <a:gd name="T5" fmla="*/ 8 h 172"/>
                              <a:gd name="T6" fmla="*/ 413 w 1440"/>
                              <a:gd name="T7" fmla="*/ 10 h 172"/>
                              <a:gd name="T8" fmla="*/ 1440 w 1440"/>
                              <a:gd name="T9" fmla="*/ 172 h 172"/>
                              <a:gd name="T10" fmla="*/ 1440 w 1440"/>
                              <a:gd name="T11" fmla="*/ 170 h 172"/>
                              <a:gd name="T12" fmla="*/ 983 w 1440"/>
                              <a:gd name="T13" fmla="*/ 68 h 172"/>
                              <a:gd name="T14" fmla="*/ 413 w 1440"/>
                              <a:gd name="T15" fmla="*/ 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0" h="172">
                                <a:moveTo>
                                  <a:pt x="413" y="8"/>
                                </a:moveTo>
                                <a:cubicBezTo>
                                  <a:pt x="242" y="0"/>
                                  <a:pt x="98" y="2"/>
                                  <a:pt x="0" y="6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98" y="4"/>
                                  <a:pt x="241" y="2"/>
                                  <a:pt x="413" y="10"/>
                                </a:cubicBezTo>
                                <a:cubicBezTo>
                                  <a:pt x="675" y="23"/>
                                  <a:pt x="1050" y="61"/>
                                  <a:pt x="1440" y="172"/>
                                </a:cubicBezTo>
                                <a:cubicBezTo>
                                  <a:pt x="1440" y="170"/>
                                  <a:pt x="1440" y="170"/>
                                  <a:pt x="1440" y="170"/>
                                </a:cubicBezTo>
                                <a:cubicBezTo>
                                  <a:pt x="1294" y="128"/>
                                  <a:pt x="1141" y="94"/>
                                  <a:pt x="983" y="68"/>
                                </a:cubicBezTo>
                                <a:cubicBezTo>
                                  <a:pt x="799" y="37"/>
                                  <a:pt x="607" y="17"/>
                                  <a:pt x="413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B6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4D60B" id="Group 603" o:spid="_x0000_s1026" style="position:absolute;margin-left:412.25pt;margin-top:74.15pt;width:324pt;height:45.9pt;z-index:251668480" coordorigin="10789,10783" coordsize="460,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">
                <v:shape id="Freeform 604" o:spid="_x0000_s1027" style="position:absolute;left:10789;top:10783;width:461;height:54;visibility:visible;mso-wrap-style:square;v-text-anchor:top" coordsize="1440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" path="m990,68c805,38,614,18,420,8,244,,98,3,,7,,9,,9,,9,98,5,244,2,420,10v260,13,632,51,1020,160c1440,168,1440,168,1440,168,1296,128,1146,94,990,68xe" fillcolor="#f4b631" stroked="f" strokecolor="#212120">
                  <v:shadow color="#8c8681"/>
                  <v:path arrowok="t" o:connecttype="custom" o:connectlocs="31646,2174;13426,256;0,224;0,288;13426,320;46031,5435;46031,5371;31646,2174" o:connectangles="0,0,0,0,0,0,0,0"/>
                </v:shape>
                <v:shape id="Freeform 605" o:spid="_x0000_s1028" style="position:absolute;left:10789;top:10787;width:461;height:58;visibility:visible;mso-wrap-style:square;v-text-anchor:top" coordsize="1440,1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" path="m1440,176v,-2,,-2,,-2c1380,159,1319,144,1256,131,1169,110,1079,91,988,75,804,42,613,20,419,10,244,,98,1,,4,,6,,6,,6,98,3,244,2,419,12v202,11,473,39,766,104c1124,105,1062,94,1000,85,815,57,623,41,429,35,248,29,98,35,,41v,2,,2,,2c98,37,247,31,429,37v216,6,510,29,827,96c1317,148,1378,164,1440,182v,-2,,-2,,-2c1402,169,1363,158,1324,148v39,9,77,18,116,28xe" stroked="f" strokecolor="#212120">
                  <v:shadow color="#8c8681"/>
                  <v:path arrowok="t" o:connecttype="custom" o:connectlocs="46031,5626;46031,5562;40149,4188;31582,2398;13394,320;0,128;0,192;13394,384;37880,3708;31966,2717;13713,1119;0,1311;0,1375;13713,1183;40149,4252;46031,5818;46031,5754;42323,4731;46031,5626" o:connectangles="0,0,0,0,0,0,0,0,0,0,0,0,0,0,0,0,0,0,0"/>
                </v:shape>
                <v:shape id="Freeform 606" o:spid="_x0000_s1029" style="position:absolute;left:10789;top:10789;width:461;height:53;visibility:visible;mso-wrap-style:square;v-text-anchor:top" coordsize="1440,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" path="m417,9v261,12,634,50,1023,159c1440,166,1440,166,1440,166,1296,125,1144,92,987,66,803,36,611,16,417,7,243,,98,2,,6,,8,,8,,8,98,4,243,2,417,9xe" stroked="f" strokecolor="#212120">
                  <v:shadow color="#8c8681"/>
                  <v:path arrowok="t" o:connecttype="custom" o:connectlocs="13330,288;46031,5370;46031,5306;31550,2110;13330,224;0,192;0,256;13330,288" o:connectangles="0,0,0,0,0,0,0,0"/>
                </v:shape>
                <v:shape id="Freeform 607" o:spid="_x0000_s1030" style="position:absolute;left:10789;top:10793;width:461;height:55;visibility:visible;mso-wrap-style:square;v-text-anchor:top" coordsize="1440,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" path="m413,8c242,,98,2,,6,,8,,8,,8,98,4,241,2,413,10v262,13,637,51,1027,162c1440,170,1440,170,1440,170,1294,128,1141,94,983,68,799,37,607,17,413,8xe" fillcolor="#f4b631" stroked="f" strokecolor="#212120">
                  <v:shadow color="#8c8681"/>
                  <v:path arrowok="t" o:connecttype="custom" o:connectlocs="13202,256;0,192;0,256;13202,320;46031,5498;46031,5434;31423,2174;13202,256" o:connectangles="0,0,0,0,0,0,0,0"/>
                </v:shape>
              </v:group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0CD160" wp14:editId="3DF14123">
                <wp:simplePos x="0" y="0"/>
                <wp:positionH relativeFrom="column">
                  <wp:posOffset>5235575</wp:posOffset>
                </wp:positionH>
                <wp:positionV relativeFrom="paragraph">
                  <wp:posOffset>179705</wp:posOffset>
                </wp:positionV>
                <wp:extent cx="4114800" cy="1371600"/>
                <wp:effectExtent l="0" t="0" r="0" b="0"/>
                <wp:wrapNone/>
                <wp:docPr id="698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custGeom>
                          <a:avLst/>
                          <a:gdLst>
                            <a:gd name="T0" fmla="*/ 0 w 1440"/>
                            <a:gd name="T1" fmla="*/ 0 h 480"/>
                            <a:gd name="T2" fmla="*/ 0 w 1440"/>
                            <a:gd name="T3" fmla="*/ 307 h 480"/>
                            <a:gd name="T4" fmla="*/ 456 w 1440"/>
                            <a:gd name="T5" fmla="*/ 322 h 480"/>
                            <a:gd name="T6" fmla="*/ 1440 w 1440"/>
                            <a:gd name="T7" fmla="*/ 480 h 480"/>
                            <a:gd name="T8" fmla="*/ 1440 w 1440"/>
                            <a:gd name="T9" fmla="*/ 0 h 480"/>
                            <a:gd name="T10" fmla="*/ 0 w 1440"/>
                            <a:gd name="T11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0" h="480">
                              <a:moveTo>
                                <a:pt x="0" y="0"/>
                              </a:moveTo>
                              <a:cubicBezTo>
                                <a:pt x="0" y="307"/>
                                <a:pt x="0" y="307"/>
                                <a:pt x="0" y="307"/>
                              </a:cubicBezTo>
                              <a:cubicBezTo>
                                <a:pt x="96" y="308"/>
                                <a:pt x="252" y="310"/>
                                <a:pt x="456" y="322"/>
                              </a:cubicBezTo>
                              <a:cubicBezTo>
                                <a:pt x="599" y="331"/>
                                <a:pt x="1117" y="381"/>
                                <a:pt x="1440" y="480"/>
                              </a:cubicBezTo>
                              <a:cubicBezTo>
                                <a:pt x="1440" y="0"/>
                                <a:pt x="1440" y="0"/>
                                <a:pt x="1440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67BE" id="Freeform 602" o:spid="_x0000_s1026" style="position:absolute;margin-left:412.25pt;margin-top:14.15pt;width:324pt;height:10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" path="m,c,307,,307,,307v96,1,252,3,456,15c599,331,1117,381,1440,480,1440,,1440,,1440,l,xe" fillcolor="#2e3640" stroked="f" strokecolor="#212120">
                <v:shadow color="#8c8681"/>
                <v:path arrowok="t" o:connecttype="custom" o:connectlocs="0,0;0,877253;1303020,920115;4114800,1371600;4114800,0;0,0" o:connectangles="0,0,0,0,0,0"/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F4DD26" wp14:editId="6B5CA345">
                <wp:simplePos x="0" y="0"/>
                <wp:positionH relativeFrom="column">
                  <wp:posOffset>7108190</wp:posOffset>
                </wp:positionH>
                <wp:positionV relativeFrom="paragraph">
                  <wp:posOffset>419981</wp:posOffset>
                </wp:positionV>
                <wp:extent cx="2062480" cy="400050"/>
                <wp:effectExtent l="0" t="0" r="0" b="0"/>
                <wp:wrapNone/>
                <wp:docPr id="70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901399" w14:textId="33D23D2D" w:rsidR="004D5165" w:rsidRDefault="0045636B" w:rsidP="0045636B">
                            <w:pPr>
                              <w:widowControl w:val="0"/>
                              <w:spacing w:line="460" w:lineRule="exact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FFFE"/>
                                <w:sz w:val="42"/>
                                <w:szCs w:val="42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FFFFFE"/>
                                <w:sz w:val="42"/>
                                <w:szCs w:val="42"/>
                              </w:rPr>
                              <w:t>dlife</w:t>
                            </w:r>
                            <w:proofErr w:type="spellEnd"/>
                            <w:r w:rsidR="004D5165">
                              <w:rPr>
                                <w:rFonts w:ascii="Arial Narrow" w:hAnsi="Arial Narrow"/>
                                <w:color w:val="FFFFFE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5636B">
                              <w:rPr>
                                <w:rFonts w:ascii="Arial Narrow" w:hAnsi="Arial Narrow"/>
                                <w:b/>
                                <w:bCs/>
                                <w:color w:val="8BC63D"/>
                                <w:sz w:val="42"/>
                                <w:szCs w:val="42"/>
                              </w:rPr>
                              <w:t>BOOT CAMP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4DD26" id="Text Box 615" o:spid="_x0000_s1052" type="#_x0000_t202" style="position:absolute;margin-left:559.7pt;margin-top:33.05pt;width:162.4pt;height:31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12901399" w14:textId="33D23D2D" w:rsidR="004D5165" w:rsidRDefault="0045636B" w:rsidP="0045636B">
                      <w:pPr>
                        <w:widowControl w:val="0"/>
                        <w:spacing w:line="460" w:lineRule="exact"/>
                        <w:jc w:val="right"/>
                        <w:rPr>
                          <w:rFonts w:ascii="Arial Narrow" w:hAnsi="Arial Narrow"/>
                          <w:b/>
                          <w:bCs/>
                          <w:color w:val="FFFFFE"/>
                          <w:sz w:val="42"/>
                          <w:szCs w:val="42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FFFFFE"/>
                          <w:sz w:val="42"/>
                          <w:szCs w:val="42"/>
                        </w:rPr>
                        <w:t>dlife</w:t>
                      </w:r>
                      <w:proofErr w:type="spellEnd"/>
                      <w:r w:rsidR="004D5165">
                        <w:rPr>
                          <w:rFonts w:ascii="Arial Narrow" w:hAnsi="Arial Narrow"/>
                          <w:color w:val="FFFFFE"/>
                          <w:sz w:val="42"/>
                          <w:szCs w:val="42"/>
                        </w:rPr>
                        <w:t xml:space="preserve"> </w:t>
                      </w:r>
                      <w:r w:rsidRPr="0045636B">
                        <w:rPr>
                          <w:rFonts w:ascii="Arial Narrow" w:hAnsi="Arial Narrow"/>
                          <w:b/>
                          <w:bCs/>
                          <w:color w:val="8BC63D"/>
                          <w:sz w:val="42"/>
                          <w:szCs w:val="42"/>
                        </w:rPr>
                        <w:t>BOOT CAMP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15F3633" wp14:editId="5BF079D0">
                <wp:simplePos x="0" y="0"/>
                <wp:positionH relativeFrom="column">
                  <wp:posOffset>2152650</wp:posOffset>
                </wp:positionH>
                <wp:positionV relativeFrom="paragraph">
                  <wp:posOffset>406400</wp:posOffset>
                </wp:positionV>
                <wp:extent cx="2003425" cy="400050"/>
                <wp:effectExtent l="0" t="0" r="0" b="0"/>
                <wp:wrapNone/>
                <wp:docPr id="67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35476D" w14:textId="39C04146" w:rsidR="004D5165" w:rsidRPr="0045636B" w:rsidRDefault="0045636B" w:rsidP="0045636B">
                            <w:pPr>
                              <w:widowControl w:val="0"/>
                              <w:spacing w:line="460" w:lineRule="exact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8BC63D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E"/>
                                <w:sz w:val="42"/>
                                <w:szCs w:val="42"/>
                              </w:rPr>
                              <w:t>d-life</w:t>
                            </w:r>
                            <w:r w:rsidR="004D5165">
                              <w:rPr>
                                <w:rFonts w:ascii="Arial Narrow" w:hAnsi="Arial Narrow"/>
                                <w:color w:val="FFFFFE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5636B">
                              <w:rPr>
                                <w:rFonts w:ascii="Arial Narrow" w:hAnsi="Arial Narrow"/>
                                <w:b/>
                                <w:bCs/>
                                <w:color w:val="8BC63D"/>
                                <w:sz w:val="42"/>
                                <w:szCs w:val="42"/>
                              </w:rPr>
                              <w:t>BOOT CAMP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5F3633" id="_x0000_s1053" type="#_x0000_t202" style="position:absolute;margin-left:169.5pt;margin-top:32pt;width:157.75pt;height:31.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" filled="f" fillcolor="#fffffe" stroked="f" strokecolor="#212120" insetpen="t">
                <v:textbox inset="2.88pt,2.88pt,2.88pt,2.88pt">
                  <w:txbxContent>
                    <w:p w14:paraId="1D35476D" w14:textId="39C04146" w:rsidR="004D5165" w:rsidRPr="0045636B" w:rsidRDefault="0045636B" w:rsidP="0045636B">
                      <w:pPr>
                        <w:widowControl w:val="0"/>
                        <w:spacing w:line="460" w:lineRule="exact"/>
                        <w:jc w:val="right"/>
                        <w:rPr>
                          <w:rFonts w:ascii="Arial Narrow" w:hAnsi="Arial Narrow"/>
                          <w:b/>
                          <w:bCs/>
                          <w:color w:val="8BC63D"/>
                          <w:sz w:val="42"/>
                          <w:szCs w:val="42"/>
                        </w:rPr>
                      </w:pPr>
                      <w:r>
                        <w:rPr>
                          <w:rFonts w:ascii="Arial Narrow" w:hAnsi="Arial Narrow"/>
                          <w:color w:val="FFFFFE"/>
                          <w:sz w:val="42"/>
                          <w:szCs w:val="42"/>
                        </w:rPr>
                        <w:t>d-life</w:t>
                      </w:r>
                      <w:r w:rsidR="004D5165">
                        <w:rPr>
                          <w:rFonts w:ascii="Arial Narrow" w:hAnsi="Arial Narrow"/>
                          <w:color w:val="FFFFFE"/>
                          <w:sz w:val="42"/>
                          <w:szCs w:val="42"/>
                        </w:rPr>
                        <w:t xml:space="preserve"> </w:t>
                      </w:r>
                      <w:r w:rsidRPr="0045636B">
                        <w:rPr>
                          <w:rFonts w:ascii="Arial Narrow" w:hAnsi="Arial Narrow"/>
                          <w:b/>
                          <w:bCs/>
                          <w:color w:val="8BC63D"/>
                          <w:sz w:val="42"/>
                          <w:szCs w:val="42"/>
                        </w:rPr>
                        <w:t>BOOT CAMP</w:t>
                      </w:r>
                    </w:p>
                  </w:txbxContent>
                </v:textbox>
              </v:shape>
            </w:pict>
          </mc:Fallback>
        </mc:AlternateContent>
      </w:r>
      <w:r w:rsidR="001532D4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E54D9CD" wp14:editId="337E0232">
                <wp:simplePos x="0" y="0"/>
                <wp:positionH relativeFrom="column">
                  <wp:posOffset>228600</wp:posOffset>
                </wp:positionH>
                <wp:positionV relativeFrom="paragraph">
                  <wp:posOffset>170815</wp:posOffset>
                </wp:positionV>
                <wp:extent cx="4114800" cy="1371600"/>
                <wp:effectExtent l="0" t="0" r="0" b="0"/>
                <wp:wrapNone/>
                <wp:docPr id="668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custGeom>
                          <a:avLst/>
                          <a:gdLst>
                            <a:gd name="T0" fmla="*/ 0 w 1440"/>
                            <a:gd name="T1" fmla="*/ 0 h 480"/>
                            <a:gd name="T2" fmla="*/ 0 w 1440"/>
                            <a:gd name="T3" fmla="*/ 307 h 480"/>
                            <a:gd name="T4" fmla="*/ 456 w 1440"/>
                            <a:gd name="T5" fmla="*/ 322 h 480"/>
                            <a:gd name="T6" fmla="*/ 1440 w 1440"/>
                            <a:gd name="T7" fmla="*/ 480 h 480"/>
                            <a:gd name="T8" fmla="*/ 1440 w 1440"/>
                            <a:gd name="T9" fmla="*/ 0 h 480"/>
                            <a:gd name="T10" fmla="*/ 0 w 1440"/>
                            <a:gd name="T11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0" h="480">
                              <a:moveTo>
                                <a:pt x="0" y="0"/>
                              </a:moveTo>
                              <a:cubicBezTo>
                                <a:pt x="0" y="307"/>
                                <a:pt x="0" y="307"/>
                                <a:pt x="0" y="307"/>
                              </a:cubicBezTo>
                              <a:cubicBezTo>
                                <a:pt x="96" y="308"/>
                                <a:pt x="252" y="310"/>
                                <a:pt x="456" y="322"/>
                              </a:cubicBezTo>
                              <a:cubicBezTo>
                                <a:pt x="599" y="331"/>
                                <a:pt x="1117" y="381"/>
                                <a:pt x="1440" y="480"/>
                              </a:cubicBezTo>
                              <a:cubicBezTo>
                                <a:pt x="1440" y="0"/>
                                <a:pt x="1440" y="0"/>
                                <a:pt x="1440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AACA9" id="Freeform 602" o:spid="_x0000_s1026" style="position:absolute;margin-left:18pt;margin-top:13.45pt;width:324pt;height:10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" path="m,c,307,,307,,307v96,1,252,3,456,15c599,331,1117,381,1440,480,1440,,1440,,1440,l,xe" fillcolor="#2e3640" stroked="f" strokecolor="#212120">
                <v:shadow color="#8c8681"/>
                <v:path arrowok="t" o:connecttype="custom" o:connectlocs="0,0;0,877253;1303020,920115;4114800,1371600;4114800,0;0,0" o:connectangles="0,0,0,0,0,0"/>
              </v:shape>
            </w:pict>
          </mc:Fallback>
        </mc:AlternateContent>
      </w:r>
      <w:r w:rsidR="001532D4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B66D103" wp14:editId="327498EB">
                <wp:simplePos x="0" y="0"/>
                <wp:positionH relativeFrom="column">
                  <wp:posOffset>228600</wp:posOffset>
                </wp:positionH>
                <wp:positionV relativeFrom="paragraph">
                  <wp:posOffset>933061</wp:posOffset>
                </wp:positionV>
                <wp:extent cx="4114800" cy="582930"/>
                <wp:effectExtent l="0" t="0" r="0" b="1270"/>
                <wp:wrapNone/>
                <wp:docPr id="669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582930"/>
                          <a:chOff x="1078991" y="1078350"/>
                          <a:chExt cx="46030" cy="6521"/>
                        </a:xfrm>
                      </wpg:grpSpPr>
                      <wps:wsp>
                        <wps:cNvPr id="670" name="Freeform 604"/>
                        <wps:cNvSpPr>
                          <a:spLocks/>
                        </wps:cNvSpPr>
                        <wps:spPr bwMode="auto">
                          <a:xfrm>
                            <a:off x="1078991" y="1078350"/>
                            <a:ext cx="46031" cy="5435"/>
                          </a:xfrm>
                          <a:custGeom>
                            <a:avLst/>
                            <a:gdLst>
                              <a:gd name="T0" fmla="*/ 990 w 1440"/>
                              <a:gd name="T1" fmla="*/ 68 h 170"/>
                              <a:gd name="T2" fmla="*/ 420 w 1440"/>
                              <a:gd name="T3" fmla="*/ 8 h 170"/>
                              <a:gd name="T4" fmla="*/ 0 w 1440"/>
                              <a:gd name="T5" fmla="*/ 7 h 170"/>
                              <a:gd name="T6" fmla="*/ 0 w 1440"/>
                              <a:gd name="T7" fmla="*/ 9 h 170"/>
                              <a:gd name="T8" fmla="*/ 420 w 1440"/>
                              <a:gd name="T9" fmla="*/ 10 h 170"/>
                              <a:gd name="T10" fmla="*/ 1440 w 1440"/>
                              <a:gd name="T11" fmla="*/ 170 h 170"/>
                              <a:gd name="T12" fmla="*/ 1440 w 1440"/>
                              <a:gd name="T13" fmla="*/ 168 h 170"/>
                              <a:gd name="T14" fmla="*/ 990 w 1440"/>
                              <a:gd name="T15" fmla="*/ 68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0" h="170">
                                <a:moveTo>
                                  <a:pt x="990" y="68"/>
                                </a:moveTo>
                                <a:cubicBezTo>
                                  <a:pt x="805" y="38"/>
                                  <a:pt x="614" y="18"/>
                                  <a:pt x="420" y="8"/>
                                </a:cubicBezTo>
                                <a:cubicBezTo>
                                  <a:pt x="244" y="0"/>
                                  <a:pt x="98" y="3"/>
                                  <a:pt x="0" y="7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98" y="5"/>
                                  <a:pt x="244" y="2"/>
                                  <a:pt x="420" y="10"/>
                                </a:cubicBezTo>
                                <a:cubicBezTo>
                                  <a:pt x="680" y="23"/>
                                  <a:pt x="1052" y="61"/>
                                  <a:pt x="1440" y="170"/>
                                </a:cubicBezTo>
                                <a:cubicBezTo>
                                  <a:pt x="1440" y="168"/>
                                  <a:pt x="1440" y="168"/>
                                  <a:pt x="1440" y="168"/>
                                </a:cubicBezTo>
                                <a:cubicBezTo>
                                  <a:pt x="1296" y="128"/>
                                  <a:pt x="1146" y="94"/>
                                  <a:pt x="990" y="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B6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05"/>
                        <wps:cNvSpPr>
                          <a:spLocks/>
                        </wps:cNvSpPr>
                        <wps:spPr bwMode="auto">
                          <a:xfrm>
                            <a:off x="1078991" y="1078734"/>
                            <a:ext cx="46031" cy="5818"/>
                          </a:xfrm>
                          <a:custGeom>
                            <a:avLst/>
                            <a:gdLst>
                              <a:gd name="T0" fmla="*/ 1440 w 1440"/>
                              <a:gd name="T1" fmla="*/ 176 h 182"/>
                              <a:gd name="T2" fmla="*/ 1440 w 1440"/>
                              <a:gd name="T3" fmla="*/ 174 h 182"/>
                              <a:gd name="T4" fmla="*/ 1256 w 1440"/>
                              <a:gd name="T5" fmla="*/ 131 h 182"/>
                              <a:gd name="T6" fmla="*/ 988 w 1440"/>
                              <a:gd name="T7" fmla="*/ 75 h 182"/>
                              <a:gd name="T8" fmla="*/ 419 w 1440"/>
                              <a:gd name="T9" fmla="*/ 10 h 182"/>
                              <a:gd name="T10" fmla="*/ 0 w 1440"/>
                              <a:gd name="T11" fmla="*/ 4 h 182"/>
                              <a:gd name="T12" fmla="*/ 0 w 1440"/>
                              <a:gd name="T13" fmla="*/ 6 h 182"/>
                              <a:gd name="T14" fmla="*/ 419 w 1440"/>
                              <a:gd name="T15" fmla="*/ 12 h 182"/>
                              <a:gd name="T16" fmla="*/ 1185 w 1440"/>
                              <a:gd name="T17" fmla="*/ 116 h 182"/>
                              <a:gd name="T18" fmla="*/ 1000 w 1440"/>
                              <a:gd name="T19" fmla="*/ 85 h 182"/>
                              <a:gd name="T20" fmla="*/ 429 w 1440"/>
                              <a:gd name="T21" fmla="*/ 35 h 182"/>
                              <a:gd name="T22" fmla="*/ 0 w 1440"/>
                              <a:gd name="T23" fmla="*/ 41 h 182"/>
                              <a:gd name="T24" fmla="*/ 0 w 1440"/>
                              <a:gd name="T25" fmla="*/ 43 h 182"/>
                              <a:gd name="T26" fmla="*/ 429 w 1440"/>
                              <a:gd name="T27" fmla="*/ 37 h 182"/>
                              <a:gd name="T28" fmla="*/ 1256 w 1440"/>
                              <a:gd name="T29" fmla="*/ 133 h 182"/>
                              <a:gd name="T30" fmla="*/ 1440 w 1440"/>
                              <a:gd name="T31" fmla="*/ 182 h 182"/>
                              <a:gd name="T32" fmla="*/ 1440 w 1440"/>
                              <a:gd name="T33" fmla="*/ 180 h 182"/>
                              <a:gd name="T34" fmla="*/ 1324 w 1440"/>
                              <a:gd name="T35" fmla="*/ 148 h 182"/>
                              <a:gd name="T36" fmla="*/ 1440 w 1440"/>
                              <a:gd name="T37" fmla="*/ 176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40" h="182">
                                <a:moveTo>
                                  <a:pt x="1440" y="176"/>
                                </a:moveTo>
                                <a:cubicBezTo>
                                  <a:pt x="1440" y="174"/>
                                  <a:pt x="1440" y="174"/>
                                  <a:pt x="1440" y="174"/>
                                </a:cubicBezTo>
                                <a:cubicBezTo>
                                  <a:pt x="1380" y="159"/>
                                  <a:pt x="1319" y="144"/>
                                  <a:pt x="1256" y="131"/>
                                </a:cubicBezTo>
                                <a:cubicBezTo>
                                  <a:pt x="1169" y="110"/>
                                  <a:pt x="1079" y="91"/>
                                  <a:pt x="988" y="75"/>
                                </a:cubicBezTo>
                                <a:cubicBezTo>
                                  <a:pt x="804" y="42"/>
                                  <a:pt x="613" y="20"/>
                                  <a:pt x="419" y="10"/>
                                </a:cubicBezTo>
                                <a:cubicBezTo>
                                  <a:pt x="244" y="0"/>
                                  <a:pt x="98" y="1"/>
                                  <a:pt x="0" y="4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98" y="3"/>
                                  <a:pt x="244" y="2"/>
                                  <a:pt x="419" y="12"/>
                                </a:cubicBezTo>
                                <a:cubicBezTo>
                                  <a:pt x="621" y="23"/>
                                  <a:pt x="892" y="51"/>
                                  <a:pt x="1185" y="116"/>
                                </a:cubicBezTo>
                                <a:cubicBezTo>
                                  <a:pt x="1124" y="105"/>
                                  <a:pt x="1062" y="94"/>
                                  <a:pt x="1000" y="85"/>
                                </a:cubicBezTo>
                                <a:cubicBezTo>
                                  <a:pt x="815" y="57"/>
                                  <a:pt x="623" y="41"/>
                                  <a:pt x="429" y="35"/>
                                </a:cubicBezTo>
                                <a:cubicBezTo>
                                  <a:pt x="248" y="29"/>
                                  <a:pt x="98" y="35"/>
                                  <a:pt x="0" y="41"/>
                                </a:cubicBezTo>
                                <a:cubicBezTo>
                                  <a:pt x="0" y="43"/>
                                  <a:pt x="0" y="43"/>
                                  <a:pt x="0" y="43"/>
                                </a:cubicBezTo>
                                <a:cubicBezTo>
                                  <a:pt x="98" y="37"/>
                                  <a:pt x="247" y="31"/>
                                  <a:pt x="429" y="37"/>
                                </a:cubicBezTo>
                                <a:cubicBezTo>
                                  <a:pt x="645" y="43"/>
                                  <a:pt x="939" y="66"/>
                                  <a:pt x="1256" y="133"/>
                                </a:cubicBezTo>
                                <a:cubicBezTo>
                                  <a:pt x="1317" y="148"/>
                                  <a:pt x="1378" y="164"/>
                                  <a:pt x="1440" y="182"/>
                                </a:cubicBezTo>
                                <a:cubicBezTo>
                                  <a:pt x="1440" y="180"/>
                                  <a:pt x="1440" y="180"/>
                                  <a:pt x="1440" y="180"/>
                                </a:cubicBezTo>
                                <a:cubicBezTo>
                                  <a:pt x="1402" y="169"/>
                                  <a:pt x="1363" y="158"/>
                                  <a:pt x="1324" y="148"/>
                                </a:cubicBezTo>
                                <a:cubicBezTo>
                                  <a:pt x="1363" y="157"/>
                                  <a:pt x="1401" y="166"/>
                                  <a:pt x="1440" y="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06"/>
                        <wps:cNvSpPr>
                          <a:spLocks/>
                        </wps:cNvSpPr>
                        <wps:spPr bwMode="auto">
                          <a:xfrm>
                            <a:off x="1078991" y="1078926"/>
                            <a:ext cx="46031" cy="5370"/>
                          </a:xfrm>
                          <a:custGeom>
                            <a:avLst/>
                            <a:gdLst>
                              <a:gd name="T0" fmla="*/ 417 w 1440"/>
                              <a:gd name="T1" fmla="*/ 9 h 168"/>
                              <a:gd name="T2" fmla="*/ 1440 w 1440"/>
                              <a:gd name="T3" fmla="*/ 168 h 168"/>
                              <a:gd name="T4" fmla="*/ 1440 w 1440"/>
                              <a:gd name="T5" fmla="*/ 166 h 168"/>
                              <a:gd name="T6" fmla="*/ 987 w 1440"/>
                              <a:gd name="T7" fmla="*/ 66 h 168"/>
                              <a:gd name="T8" fmla="*/ 417 w 1440"/>
                              <a:gd name="T9" fmla="*/ 7 h 168"/>
                              <a:gd name="T10" fmla="*/ 0 w 1440"/>
                              <a:gd name="T11" fmla="*/ 6 h 168"/>
                              <a:gd name="T12" fmla="*/ 0 w 1440"/>
                              <a:gd name="T13" fmla="*/ 8 h 168"/>
                              <a:gd name="T14" fmla="*/ 417 w 1440"/>
                              <a:gd name="T15" fmla="*/ 9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0" h="168">
                                <a:moveTo>
                                  <a:pt x="417" y="9"/>
                                </a:moveTo>
                                <a:cubicBezTo>
                                  <a:pt x="678" y="21"/>
                                  <a:pt x="1051" y="59"/>
                                  <a:pt x="1440" y="168"/>
                                </a:cubicBezTo>
                                <a:cubicBezTo>
                                  <a:pt x="1440" y="166"/>
                                  <a:pt x="1440" y="166"/>
                                  <a:pt x="1440" y="166"/>
                                </a:cubicBezTo>
                                <a:cubicBezTo>
                                  <a:pt x="1296" y="125"/>
                                  <a:pt x="1144" y="92"/>
                                  <a:pt x="987" y="66"/>
                                </a:cubicBezTo>
                                <a:cubicBezTo>
                                  <a:pt x="803" y="36"/>
                                  <a:pt x="611" y="16"/>
                                  <a:pt x="417" y="7"/>
                                </a:cubicBezTo>
                                <a:cubicBezTo>
                                  <a:pt x="243" y="0"/>
                                  <a:pt x="98" y="2"/>
                                  <a:pt x="0" y="6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98" y="4"/>
                                  <a:pt x="243" y="2"/>
                                  <a:pt x="417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07"/>
                        <wps:cNvSpPr>
                          <a:spLocks/>
                        </wps:cNvSpPr>
                        <wps:spPr bwMode="auto">
                          <a:xfrm>
                            <a:off x="1078991" y="1079373"/>
                            <a:ext cx="46031" cy="5498"/>
                          </a:xfrm>
                          <a:custGeom>
                            <a:avLst/>
                            <a:gdLst>
                              <a:gd name="T0" fmla="*/ 413 w 1440"/>
                              <a:gd name="T1" fmla="*/ 8 h 172"/>
                              <a:gd name="T2" fmla="*/ 0 w 1440"/>
                              <a:gd name="T3" fmla="*/ 6 h 172"/>
                              <a:gd name="T4" fmla="*/ 0 w 1440"/>
                              <a:gd name="T5" fmla="*/ 8 h 172"/>
                              <a:gd name="T6" fmla="*/ 413 w 1440"/>
                              <a:gd name="T7" fmla="*/ 10 h 172"/>
                              <a:gd name="T8" fmla="*/ 1440 w 1440"/>
                              <a:gd name="T9" fmla="*/ 172 h 172"/>
                              <a:gd name="T10" fmla="*/ 1440 w 1440"/>
                              <a:gd name="T11" fmla="*/ 170 h 172"/>
                              <a:gd name="T12" fmla="*/ 983 w 1440"/>
                              <a:gd name="T13" fmla="*/ 68 h 172"/>
                              <a:gd name="T14" fmla="*/ 413 w 1440"/>
                              <a:gd name="T15" fmla="*/ 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0" h="172">
                                <a:moveTo>
                                  <a:pt x="413" y="8"/>
                                </a:moveTo>
                                <a:cubicBezTo>
                                  <a:pt x="242" y="0"/>
                                  <a:pt x="98" y="2"/>
                                  <a:pt x="0" y="6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98" y="4"/>
                                  <a:pt x="241" y="2"/>
                                  <a:pt x="413" y="10"/>
                                </a:cubicBezTo>
                                <a:cubicBezTo>
                                  <a:pt x="675" y="23"/>
                                  <a:pt x="1050" y="61"/>
                                  <a:pt x="1440" y="172"/>
                                </a:cubicBezTo>
                                <a:cubicBezTo>
                                  <a:pt x="1440" y="170"/>
                                  <a:pt x="1440" y="170"/>
                                  <a:pt x="1440" y="170"/>
                                </a:cubicBezTo>
                                <a:cubicBezTo>
                                  <a:pt x="1294" y="128"/>
                                  <a:pt x="1141" y="94"/>
                                  <a:pt x="983" y="68"/>
                                </a:cubicBezTo>
                                <a:cubicBezTo>
                                  <a:pt x="799" y="37"/>
                                  <a:pt x="607" y="17"/>
                                  <a:pt x="413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B6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EC76C" id="Group 603" o:spid="_x0000_s1026" style="position:absolute;margin-left:18pt;margin-top:73.45pt;width:324pt;height:45.9pt;z-index:251648000" coordorigin="10789,10783" coordsize="460,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">
                <v:shape id="Freeform 604" o:spid="_x0000_s1027" style="position:absolute;left:10789;top:10783;width:461;height:54;visibility:visible;mso-wrap-style:square;v-text-anchor:top" coordsize="1440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" path="m990,68c805,38,614,18,420,8,244,,98,3,,7,,9,,9,,9,98,5,244,2,420,10v260,13,632,51,1020,160c1440,168,1440,168,1440,168,1296,128,1146,94,990,68xe" fillcolor="#f4b631" stroked="f" strokecolor="#212120">
                  <v:shadow color="#8c8681"/>
                  <v:path arrowok="t" o:connecttype="custom" o:connectlocs="31646,2174;13426,256;0,224;0,288;13426,320;46031,5435;46031,5371;31646,2174" o:connectangles="0,0,0,0,0,0,0,0"/>
                </v:shape>
                <v:shape id="Freeform 605" o:spid="_x0000_s1028" style="position:absolute;left:10789;top:10787;width:461;height:58;visibility:visible;mso-wrap-style:square;v-text-anchor:top" coordsize="1440,1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" path="m1440,176v,-2,,-2,,-2c1380,159,1319,144,1256,131,1169,110,1079,91,988,75,804,42,613,20,419,10,244,,98,1,,4,,6,,6,,6,98,3,244,2,419,12v202,11,473,39,766,104c1124,105,1062,94,1000,85,815,57,623,41,429,35,248,29,98,35,,41v,2,,2,,2c98,37,247,31,429,37v216,6,510,29,827,96c1317,148,1378,164,1440,182v,-2,,-2,,-2c1402,169,1363,158,1324,148v39,9,77,18,116,28xe" stroked="f" strokecolor="#212120">
                  <v:shadow color="#8c8681"/>
                  <v:path arrowok="t" o:connecttype="custom" o:connectlocs="46031,5626;46031,5562;40149,4188;31582,2398;13394,320;0,128;0,192;13394,384;37880,3708;31966,2717;13713,1119;0,1311;0,1375;13713,1183;40149,4252;46031,5818;46031,5754;42323,4731;46031,5626" o:connectangles="0,0,0,0,0,0,0,0,0,0,0,0,0,0,0,0,0,0,0"/>
                </v:shape>
                <v:shape id="Freeform 606" o:spid="_x0000_s1029" style="position:absolute;left:10789;top:10789;width:461;height:53;visibility:visible;mso-wrap-style:square;v-text-anchor:top" coordsize="1440,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" path="m417,9v261,12,634,50,1023,159c1440,166,1440,166,1440,166,1296,125,1144,92,987,66,803,36,611,16,417,7,243,,98,2,,6,,8,,8,,8,98,4,243,2,417,9xe" stroked="f" strokecolor="#212120">
                  <v:shadow color="#8c8681"/>
                  <v:path arrowok="t" o:connecttype="custom" o:connectlocs="13330,288;46031,5370;46031,5306;31550,2110;13330,224;0,192;0,256;13330,288" o:connectangles="0,0,0,0,0,0,0,0"/>
                </v:shape>
                <v:shape id="Freeform 607" o:spid="_x0000_s1030" style="position:absolute;left:10789;top:10793;width:461;height:55;visibility:visible;mso-wrap-style:square;v-text-anchor:top" coordsize="1440,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" path="m413,8c242,,98,2,,6,,8,,8,,8,98,4,241,2,413,10v262,13,637,51,1027,162c1440,170,1440,170,1440,170,1294,128,1141,94,983,68,799,37,607,17,413,8xe" fillcolor="#f4b631" stroked="f" strokecolor="#212120">
                  <v:shadow color="#8c8681"/>
                  <v:path arrowok="t" o:connecttype="custom" o:connectlocs="13202,256;0,192;0,256;13202,320;46031,5498;46031,5434;31423,2174;13202,256" o:connectangles="0,0,0,0,0,0,0,0"/>
                </v:shape>
              </v:group>
            </w:pict>
          </mc:Fallback>
        </mc:AlternateContent>
      </w:r>
      <w:r w:rsidR="004D516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3E8391" wp14:editId="32E9D28A">
                <wp:simplePos x="0" y="0"/>
                <wp:positionH relativeFrom="column">
                  <wp:posOffset>5464175</wp:posOffset>
                </wp:positionH>
                <wp:positionV relativeFrom="paragraph">
                  <wp:posOffset>3319780</wp:posOffset>
                </wp:positionV>
                <wp:extent cx="2404745" cy="0"/>
                <wp:effectExtent l="0" t="0" r="0" b="0"/>
                <wp:wrapNone/>
                <wp:docPr id="681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21212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90F8E" id="Line 609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25pt,261.4pt" to="619.6pt,26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" strokecolor="#212120" strokeweight=".5pt">
                <v:stroke dashstyle="1 1" endcap="round"/>
                <v:shadow color="#dcd6d4"/>
              </v:line>
            </w:pict>
          </mc:Fallback>
        </mc:AlternateContent>
      </w:r>
      <w:r w:rsidR="004D516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EA1353" wp14:editId="4F3ED664">
                <wp:simplePos x="0" y="0"/>
                <wp:positionH relativeFrom="column">
                  <wp:posOffset>5464175</wp:posOffset>
                </wp:positionH>
                <wp:positionV relativeFrom="paragraph">
                  <wp:posOffset>3756025</wp:posOffset>
                </wp:positionV>
                <wp:extent cx="2404745" cy="0"/>
                <wp:effectExtent l="0" t="0" r="0" b="0"/>
                <wp:wrapNone/>
                <wp:docPr id="682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21212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0BC5E" id="Line 610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25pt,295.75pt" to="619.6pt,29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" strokecolor="#212120" strokeweight=".5pt">
                <v:stroke dashstyle="1 1" endcap="round"/>
                <v:shadow color="#dcd6d4"/>
              </v:line>
            </w:pict>
          </mc:Fallback>
        </mc:AlternateContent>
      </w:r>
      <w:r w:rsidR="004D516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A40D7D" wp14:editId="38B3A780">
                <wp:simplePos x="0" y="0"/>
                <wp:positionH relativeFrom="column">
                  <wp:posOffset>5464175</wp:posOffset>
                </wp:positionH>
                <wp:positionV relativeFrom="paragraph">
                  <wp:posOffset>4185285</wp:posOffset>
                </wp:positionV>
                <wp:extent cx="2404745" cy="0"/>
                <wp:effectExtent l="0" t="0" r="0" b="0"/>
                <wp:wrapNone/>
                <wp:docPr id="683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21212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CE7ED" id="Line 61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25pt,329.55pt" to="619.6pt,32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" strokecolor="#212120" strokeweight=".5pt">
                <v:stroke dashstyle="1 1" endcap="round"/>
                <v:shadow color="#dcd6d4"/>
              </v:line>
            </w:pict>
          </mc:Fallback>
        </mc:AlternateContent>
      </w:r>
      <w:r w:rsidR="004D51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3E560" wp14:editId="5F2DA5ED">
                <wp:simplePos x="0" y="0"/>
                <wp:positionH relativeFrom="column">
                  <wp:posOffset>5464175</wp:posOffset>
                </wp:positionH>
                <wp:positionV relativeFrom="paragraph">
                  <wp:posOffset>4611370</wp:posOffset>
                </wp:positionV>
                <wp:extent cx="2404745" cy="0"/>
                <wp:effectExtent l="0" t="0" r="0" b="0"/>
                <wp:wrapNone/>
                <wp:docPr id="684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21212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E744C" id="Line 6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25pt,363.1pt" to="619.6pt,36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" strokecolor="#212120" strokeweight=".5pt">
                <v:stroke dashstyle="1 1" endcap="round"/>
                <v:shadow color="#dcd6d4"/>
              </v:line>
            </w:pict>
          </mc:Fallback>
        </mc:AlternateContent>
      </w:r>
      <w:r w:rsidR="004D51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90CF4" wp14:editId="7543596C">
                <wp:simplePos x="0" y="0"/>
                <wp:positionH relativeFrom="column">
                  <wp:posOffset>5464175</wp:posOffset>
                </wp:positionH>
                <wp:positionV relativeFrom="paragraph">
                  <wp:posOffset>5048885</wp:posOffset>
                </wp:positionV>
                <wp:extent cx="2404745" cy="0"/>
                <wp:effectExtent l="0" t="0" r="0" b="0"/>
                <wp:wrapNone/>
                <wp:docPr id="685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21212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089D8" id="Line 6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25pt,397.55pt" to="619.6pt,39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" strokecolor="#212120" strokeweight=".5pt">
                <v:stroke dashstyle="1 1" endcap="round"/>
                <v:shadow color="#dcd6d4"/>
              </v:line>
            </w:pict>
          </mc:Fallback>
        </mc:AlternateContent>
      </w:r>
      <w:r w:rsidR="004D516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1CF7390" wp14:editId="33CA8CC1">
                <wp:simplePos x="0" y="0"/>
                <wp:positionH relativeFrom="column">
                  <wp:posOffset>457200</wp:posOffset>
                </wp:positionH>
                <wp:positionV relativeFrom="paragraph">
                  <wp:posOffset>3330575</wp:posOffset>
                </wp:positionV>
                <wp:extent cx="2404745" cy="0"/>
                <wp:effectExtent l="0" t="0" r="0" b="0"/>
                <wp:wrapNone/>
                <wp:docPr id="651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21212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AFCCB" id="Line 609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262.25pt" to="225.35pt,26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" strokecolor="#212120" strokeweight=".5pt">
                <v:stroke dashstyle="1 1" endcap="round"/>
                <v:shadow color="#dcd6d4"/>
              </v:line>
            </w:pict>
          </mc:Fallback>
        </mc:AlternateContent>
      </w:r>
      <w:r w:rsidR="004D5165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8963287" wp14:editId="7C86A027">
                <wp:simplePos x="0" y="0"/>
                <wp:positionH relativeFrom="column">
                  <wp:posOffset>457200</wp:posOffset>
                </wp:positionH>
                <wp:positionV relativeFrom="paragraph">
                  <wp:posOffset>3766820</wp:posOffset>
                </wp:positionV>
                <wp:extent cx="2404745" cy="0"/>
                <wp:effectExtent l="0" t="0" r="0" b="0"/>
                <wp:wrapNone/>
                <wp:docPr id="652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21212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4E099" id="Line 610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296.6pt" to="225.35pt,29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" strokecolor="#212120" strokeweight=".5pt">
                <v:stroke dashstyle="1 1" endcap="round"/>
                <v:shadow color="#dcd6d4"/>
              </v:line>
            </w:pict>
          </mc:Fallback>
        </mc:AlternateContent>
      </w:r>
      <w:r w:rsidR="004D5165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FEDBFA9" wp14:editId="53BAE26A">
                <wp:simplePos x="0" y="0"/>
                <wp:positionH relativeFrom="column">
                  <wp:posOffset>457200</wp:posOffset>
                </wp:positionH>
                <wp:positionV relativeFrom="paragraph">
                  <wp:posOffset>4196080</wp:posOffset>
                </wp:positionV>
                <wp:extent cx="2404745" cy="0"/>
                <wp:effectExtent l="0" t="0" r="0" b="0"/>
                <wp:wrapNone/>
                <wp:docPr id="653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21212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4F7C9" id="Line 611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30.4pt" to="225.35pt,33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" strokecolor="#212120" strokeweight=".5pt">
                <v:stroke dashstyle="1 1" endcap="round"/>
                <v:shadow color="#dcd6d4"/>
              </v:line>
            </w:pict>
          </mc:Fallback>
        </mc:AlternateContent>
      </w:r>
      <w:r w:rsidR="004D5165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91F98B0" wp14:editId="438CEC3A">
                <wp:simplePos x="0" y="0"/>
                <wp:positionH relativeFrom="column">
                  <wp:posOffset>457200</wp:posOffset>
                </wp:positionH>
                <wp:positionV relativeFrom="paragraph">
                  <wp:posOffset>4622165</wp:posOffset>
                </wp:positionV>
                <wp:extent cx="2404745" cy="0"/>
                <wp:effectExtent l="0" t="0" r="0" b="0"/>
                <wp:wrapNone/>
                <wp:docPr id="654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21212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5500E" id="Line 612" o:spid="_x0000_s1026" style="position:absolute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63.95pt" to="225.35pt,3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" strokecolor="#212120" strokeweight=".5pt">
                <v:stroke dashstyle="1 1" endcap="round"/>
                <v:shadow color="#dcd6d4"/>
              </v:line>
            </w:pict>
          </mc:Fallback>
        </mc:AlternateContent>
      </w:r>
      <w:r w:rsidR="004D5165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F87D53B" wp14:editId="104F403E">
                <wp:simplePos x="0" y="0"/>
                <wp:positionH relativeFrom="column">
                  <wp:posOffset>457200</wp:posOffset>
                </wp:positionH>
                <wp:positionV relativeFrom="paragraph">
                  <wp:posOffset>5059680</wp:posOffset>
                </wp:positionV>
                <wp:extent cx="2404745" cy="0"/>
                <wp:effectExtent l="0" t="0" r="0" b="0"/>
                <wp:wrapNone/>
                <wp:docPr id="655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21212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05727" id="Line 613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98.4pt" to="225.35pt,39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" strokecolor="#212120" strokeweight=".5pt">
                <v:stroke dashstyle="1 1" endcap="round"/>
                <v:shadow color="#dcd6d4"/>
              </v:line>
            </w:pict>
          </mc:Fallback>
        </mc:AlternateContent>
      </w:r>
    </w:p>
    <w:sectPr w:rsidR="006E779F" w:rsidRPr="00E251BE" w:rsidSect="001532D4">
      <w:pgSz w:w="15840" w:h="12240" w:orient="landscape" w:code="1"/>
      <w:pgMar w:top="360" w:right="360" w:bottom="360" w:left="36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008C3" w14:textId="77777777" w:rsidR="00760ADD" w:rsidRDefault="00760ADD" w:rsidP="008B7DE4">
      <w:r>
        <w:separator/>
      </w:r>
    </w:p>
  </w:endnote>
  <w:endnote w:type="continuationSeparator" w:id="0">
    <w:p w14:paraId="45271D7A" w14:textId="77777777" w:rsidR="00760ADD" w:rsidRDefault="00760ADD" w:rsidP="008B7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18B4F" w14:textId="77777777" w:rsidR="00760ADD" w:rsidRDefault="00760ADD" w:rsidP="008B7DE4">
      <w:r>
        <w:separator/>
      </w:r>
    </w:p>
  </w:footnote>
  <w:footnote w:type="continuationSeparator" w:id="0">
    <w:p w14:paraId="27F24A54" w14:textId="77777777" w:rsidR="00760ADD" w:rsidRDefault="00760ADD" w:rsidP="008B7D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15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A11"/>
    <w:rsid w:val="00001D01"/>
    <w:rsid w:val="00002300"/>
    <w:rsid w:val="00003B25"/>
    <w:rsid w:val="00021772"/>
    <w:rsid w:val="0002343F"/>
    <w:rsid w:val="000267ED"/>
    <w:rsid w:val="0005490E"/>
    <w:rsid w:val="00055DDA"/>
    <w:rsid w:val="000579E9"/>
    <w:rsid w:val="00063376"/>
    <w:rsid w:val="0007234E"/>
    <w:rsid w:val="00076249"/>
    <w:rsid w:val="000A5962"/>
    <w:rsid w:val="000A5FB2"/>
    <w:rsid w:val="000A70EA"/>
    <w:rsid w:val="000C5FEB"/>
    <w:rsid w:val="000F5683"/>
    <w:rsid w:val="00105217"/>
    <w:rsid w:val="00112525"/>
    <w:rsid w:val="001443B8"/>
    <w:rsid w:val="00145281"/>
    <w:rsid w:val="0015241A"/>
    <w:rsid w:val="001532D4"/>
    <w:rsid w:val="00153927"/>
    <w:rsid w:val="00155206"/>
    <w:rsid w:val="00157C6D"/>
    <w:rsid w:val="001635FE"/>
    <w:rsid w:val="00166638"/>
    <w:rsid w:val="00181956"/>
    <w:rsid w:val="00182CF0"/>
    <w:rsid w:val="00183E13"/>
    <w:rsid w:val="001C3E7B"/>
    <w:rsid w:val="001C4B4C"/>
    <w:rsid w:val="001D6F31"/>
    <w:rsid w:val="001F02F3"/>
    <w:rsid w:val="001F3576"/>
    <w:rsid w:val="001F56F9"/>
    <w:rsid w:val="00204474"/>
    <w:rsid w:val="0021153B"/>
    <w:rsid w:val="002241E6"/>
    <w:rsid w:val="00226F3B"/>
    <w:rsid w:val="00235B53"/>
    <w:rsid w:val="00261B87"/>
    <w:rsid w:val="002720DD"/>
    <w:rsid w:val="00275016"/>
    <w:rsid w:val="00284944"/>
    <w:rsid w:val="002B0E2E"/>
    <w:rsid w:val="003011AE"/>
    <w:rsid w:val="003064FE"/>
    <w:rsid w:val="00317833"/>
    <w:rsid w:val="003454EF"/>
    <w:rsid w:val="00351009"/>
    <w:rsid w:val="00363CA7"/>
    <w:rsid w:val="003733C9"/>
    <w:rsid w:val="003A566C"/>
    <w:rsid w:val="003B0E07"/>
    <w:rsid w:val="003D06DF"/>
    <w:rsid w:val="003D5C12"/>
    <w:rsid w:val="003E7B89"/>
    <w:rsid w:val="004004AD"/>
    <w:rsid w:val="00404FA2"/>
    <w:rsid w:val="004141A2"/>
    <w:rsid w:val="00425A40"/>
    <w:rsid w:val="004331FD"/>
    <w:rsid w:val="00434BAA"/>
    <w:rsid w:val="0044013A"/>
    <w:rsid w:val="0045636B"/>
    <w:rsid w:val="004653B4"/>
    <w:rsid w:val="0046602D"/>
    <w:rsid w:val="00475DDC"/>
    <w:rsid w:val="0047653B"/>
    <w:rsid w:val="00487E09"/>
    <w:rsid w:val="00492173"/>
    <w:rsid w:val="004A7EBB"/>
    <w:rsid w:val="004B0A6D"/>
    <w:rsid w:val="004B4090"/>
    <w:rsid w:val="004B48F4"/>
    <w:rsid w:val="004C6251"/>
    <w:rsid w:val="004D01FD"/>
    <w:rsid w:val="004D5165"/>
    <w:rsid w:val="004E045B"/>
    <w:rsid w:val="004E19E0"/>
    <w:rsid w:val="004F3D09"/>
    <w:rsid w:val="00502CB6"/>
    <w:rsid w:val="005054E3"/>
    <w:rsid w:val="005103FF"/>
    <w:rsid w:val="00511358"/>
    <w:rsid w:val="00523DD2"/>
    <w:rsid w:val="005268B6"/>
    <w:rsid w:val="00535FDC"/>
    <w:rsid w:val="005403D6"/>
    <w:rsid w:val="00551EC0"/>
    <w:rsid w:val="00557679"/>
    <w:rsid w:val="00560994"/>
    <w:rsid w:val="00572AC0"/>
    <w:rsid w:val="005744D4"/>
    <w:rsid w:val="005877A6"/>
    <w:rsid w:val="005A0B7E"/>
    <w:rsid w:val="005B578B"/>
    <w:rsid w:val="005B7A5F"/>
    <w:rsid w:val="005E0F2B"/>
    <w:rsid w:val="005F025C"/>
    <w:rsid w:val="005F462C"/>
    <w:rsid w:val="0060314E"/>
    <w:rsid w:val="006113B8"/>
    <w:rsid w:val="00611C06"/>
    <w:rsid w:val="00616281"/>
    <w:rsid w:val="00635D11"/>
    <w:rsid w:val="006429EC"/>
    <w:rsid w:val="0064714B"/>
    <w:rsid w:val="00664546"/>
    <w:rsid w:val="00673DFB"/>
    <w:rsid w:val="0068088A"/>
    <w:rsid w:val="00681534"/>
    <w:rsid w:val="00696608"/>
    <w:rsid w:val="006A2F34"/>
    <w:rsid w:val="006B1296"/>
    <w:rsid w:val="006D6854"/>
    <w:rsid w:val="006E640C"/>
    <w:rsid w:val="006E779F"/>
    <w:rsid w:val="0070054A"/>
    <w:rsid w:val="00707851"/>
    <w:rsid w:val="00720118"/>
    <w:rsid w:val="007454CF"/>
    <w:rsid w:val="00752595"/>
    <w:rsid w:val="00760ADD"/>
    <w:rsid w:val="00760FC7"/>
    <w:rsid w:val="00764FB3"/>
    <w:rsid w:val="0077794D"/>
    <w:rsid w:val="00783870"/>
    <w:rsid w:val="007B5B5A"/>
    <w:rsid w:val="007B7B7F"/>
    <w:rsid w:val="007E2DB5"/>
    <w:rsid w:val="007E70BC"/>
    <w:rsid w:val="007F2BFF"/>
    <w:rsid w:val="007F3D0E"/>
    <w:rsid w:val="007F4D3E"/>
    <w:rsid w:val="007F5B4D"/>
    <w:rsid w:val="00806CB5"/>
    <w:rsid w:val="008130AA"/>
    <w:rsid w:val="00814F7B"/>
    <w:rsid w:val="0082397E"/>
    <w:rsid w:val="00836433"/>
    <w:rsid w:val="008374F8"/>
    <w:rsid w:val="00845DEF"/>
    <w:rsid w:val="0085263F"/>
    <w:rsid w:val="00865DEE"/>
    <w:rsid w:val="00873A11"/>
    <w:rsid w:val="008827F5"/>
    <w:rsid w:val="00892146"/>
    <w:rsid w:val="0089783A"/>
    <w:rsid w:val="008A0062"/>
    <w:rsid w:val="008A20BB"/>
    <w:rsid w:val="008B7DE4"/>
    <w:rsid w:val="008E7CD3"/>
    <w:rsid w:val="008F10C7"/>
    <w:rsid w:val="008F1A04"/>
    <w:rsid w:val="008F531A"/>
    <w:rsid w:val="00905653"/>
    <w:rsid w:val="009069EC"/>
    <w:rsid w:val="009116AF"/>
    <w:rsid w:val="009225FF"/>
    <w:rsid w:val="00924461"/>
    <w:rsid w:val="00933DA7"/>
    <w:rsid w:val="0093730F"/>
    <w:rsid w:val="009506E8"/>
    <w:rsid w:val="00950F4E"/>
    <w:rsid w:val="00974F9B"/>
    <w:rsid w:val="009814BC"/>
    <w:rsid w:val="00995F45"/>
    <w:rsid w:val="009A4EE8"/>
    <w:rsid w:val="009B3342"/>
    <w:rsid w:val="009D1C24"/>
    <w:rsid w:val="009D62EB"/>
    <w:rsid w:val="009E5DA1"/>
    <w:rsid w:val="00A250AA"/>
    <w:rsid w:val="00A41767"/>
    <w:rsid w:val="00A47069"/>
    <w:rsid w:val="00A60DCA"/>
    <w:rsid w:val="00A72530"/>
    <w:rsid w:val="00A865C2"/>
    <w:rsid w:val="00A94485"/>
    <w:rsid w:val="00AA338E"/>
    <w:rsid w:val="00AA6C25"/>
    <w:rsid w:val="00AA7FF2"/>
    <w:rsid w:val="00AB2EF6"/>
    <w:rsid w:val="00AB50B1"/>
    <w:rsid w:val="00AB74FC"/>
    <w:rsid w:val="00AD0BFD"/>
    <w:rsid w:val="00AE5275"/>
    <w:rsid w:val="00AF3F9E"/>
    <w:rsid w:val="00AF6968"/>
    <w:rsid w:val="00B4293F"/>
    <w:rsid w:val="00B4675C"/>
    <w:rsid w:val="00B50D18"/>
    <w:rsid w:val="00B707A6"/>
    <w:rsid w:val="00B824FC"/>
    <w:rsid w:val="00B84D4B"/>
    <w:rsid w:val="00B93A96"/>
    <w:rsid w:val="00B9655F"/>
    <w:rsid w:val="00BA5B65"/>
    <w:rsid w:val="00BB0E76"/>
    <w:rsid w:val="00BC4668"/>
    <w:rsid w:val="00BC5122"/>
    <w:rsid w:val="00BE1F58"/>
    <w:rsid w:val="00BE5605"/>
    <w:rsid w:val="00BE63D2"/>
    <w:rsid w:val="00BF56D3"/>
    <w:rsid w:val="00BF7C62"/>
    <w:rsid w:val="00C06314"/>
    <w:rsid w:val="00C46577"/>
    <w:rsid w:val="00C46CFA"/>
    <w:rsid w:val="00C4721E"/>
    <w:rsid w:val="00C56685"/>
    <w:rsid w:val="00C667D3"/>
    <w:rsid w:val="00C82477"/>
    <w:rsid w:val="00C95465"/>
    <w:rsid w:val="00CE60F6"/>
    <w:rsid w:val="00CF0EC8"/>
    <w:rsid w:val="00D04797"/>
    <w:rsid w:val="00D04CB7"/>
    <w:rsid w:val="00D167D8"/>
    <w:rsid w:val="00D25167"/>
    <w:rsid w:val="00D25C14"/>
    <w:rsid w:val="00D61F9D"/>
    <w:rsid w:val="00D637DD"/>
    <w:rsid w:val="00D71331"/>
    <w:rsid w:val="00D85391"/>
    <w:rsid w:val="00D91DC2"/>
    <w:rsid w:val="00DA33F9"/>
    <w:rsid w:val="00DA5E36"/>
    <w:rsid w:val="00DB11A1"/>
    <w:rsid w:val="00DB34A6"/>
    <w:rsid w:val="00DC4D46"/>
    <w:rsid w:val="00DC66F0"/>
    <w:rsid w:val="00DC7214"/>
    <w:rsid w:val="00DD4248"/>
    <w:rsid w:val="00DD6804"/>
    <w:rsid w:val="00DF31AD"/>
    <w:rsid w:val="00E07C44"/>
    <w:rsid w:val="00E14037"/>
    <w:rsid w:val="00E251BE"/>
    <w:rsid w:val="00E30520"/>
    <w:rsid w:val="00E30D15"/>
    <w:rsid w:val="00E41367"/>
    <w:rsid w:val="00E41E49"/>
    <w:rsid w:val="00E54F63"/>
    <w:rsid w:val="00E55BE9"/>
    <w:rsid w:val="00E664C3"/>
    <w:rsid w:val="00E76760"/>
    <w:rsid w:val="00E82C75"/>
    <w:rsid w:val="00E82F85"/>
    <w:rsid w:val="00E873C5"/>
    <w:rsid w:val="00E9298F"/>
    <w:rsid w:val="00E95953"/>
    <w:rsid w:val="00ED1EC0"/>
    <w:rsid w:val="00ED4DEA"/>
    <w:rsid w:val="00ED5774"/>
    <w:rsid w:val="00ED67DE"/>
    <w:rsid w:val="00EE488F"/>
    <w:rsid w:val="00F04E64"/>
    <w:rsid w:val="00F12BF6"/>
    <w:rsid w:val="00F15881"/>
    <w:rsid w:val="00F53871"/>
    <w:rsid w:val="00F6009B"/>
    <w:rsid w:val="00F62082"/>
    <w:rsid w:val="00F853C2"/>
    <w:rsid w:val="00F8546C"/>
    <w:rsid w:val="00FA16E6"/>
    <w:rsid w:val="00FA6972"/>
    <w:rsid w:val="00FC20AF"/>
    <w:rsid w:val="00FC682B"/>
    <w:rsid w:val="00FD39F8"/>
    <w:rsid w:val="00FE0766"/>
    <w:rsid w:val="00FE3E1A"/>
    <w:rsid w:val="00FE4BA2"/>
    <w:rsid w:val="00FE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75C91FB"/>
  <w15:chartTrackingRefBased/>
  <w15:docId w15:val="{C051BEBC-2F04-5A40-8541-B653322A3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577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B7D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B7DE4"/>
    <w:rPr>
      <w:color w:val="212120"/>
      <w:kern w:val="28"/>
    </w:rPr>
  </w:style>
  <w:style w:type="paragraph" w:styleId="Footer">
    <w:name w:val="footer"/>
    <w:basedOn w:val="Normal"/>
    <w:link w:val="FooterChar"/>
    <w:rsid w:val="008B7D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B7DE4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illwilks/Downloads/tf16402917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tf16402917_win32.dotx</Template>
  <TotalTime>2</TotalTime>
  <Pages>2</Pages>
  <Words>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2</cp:revision>
  <cp:lastPrinted>2021-08-19T20:39:00Z</cp:lastPrinted>
  <dcterms:created xsi:type="dcterms:W3CDTF">2021-08-19T21:08:00Z</dcterms:created>
  <dcterms:modified xsi:type="dcterms:W3CDTF">2021-08-19T21:08:00Z</dcterms:modified>
</cp:coreProperties>
</file>